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906BC9" w:rsidP="2A763010" w:rsidRDefault="00906BC9" w14:paraId="2B30E4B3" w14:textId="495B6292">
      <w:pPr>
        <w:pStyle w:val="Heading1"/>
        <w:spacing w:after="0"/>
        <w:jc w:val="center"/>
        <w:rPr>
          <w:caps/>
          <w:kern w:val="0"/>
          <w:sz w:val="32"/>
        </w:rPr>
      </w:pPr>
      <w:r w:rsidRPr="2A763010">
        <w:rPr>
          <w:caps/>
          <w:kern w:val="0"/>
          <w:sz w:val="32"/>
        </w:rPr>
        <w:t xml:space="preserve">World Aids Day </w:t>
      </w:r>
      <w:r w:rsidRPr="2A763010" w:rsidR="14A48ABF">
        <w:rPr>
          <w:caps/>
          <w:kern w:val="0"/>
          <w:sz w:val="32"/>
        </w:rPr>
        <w:t xml:space="preserve">(WAD) </w:t>
      </w:r>
      <w:r w:rsidRPr="2A763010">
        <w:rPr>
          <w:caps/>
          <w:kern w:val="0"/>
          <w:sz w:val="32"/>
        </w:rPr>
        <w:t>W</w:t>
      </w:r>
      <w:r w:rsidRPr="2A763010" w:rsidR="0A62EE27">
        <w:rPr>
          <w:caps/>
          <w:kern w:val="0"/>
          <w:sz w:val="32"/>
        </w:rPr>
        <w:t>ORKGROUP AGENDA</w:t>
      </w:r>
      <w:r w:rsidR="2A763010">
        <w:rPr>
          <w:noProof/>
        </w:rPr>
        <w:drawing>
          <wp:anchor distT="0" distB="0" distL="114300" distR="114300" simplePos="0" relativeHeight="251658240" behindDoc="0" locked="0" layoutInCell="1" allowOverlap="1" wp14:anchorId="1AEDE49A" wp14:editId="5A9F752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701040" cy="876300"/>
            <wp:effectExtent l="12700" t="12700" r="12700" b="12700"/>
            <wp:wrapNone/>
            <wp:docPr id="1073741826" name="officeArt object" descr="CFHPCiconColor-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FHPCiconColor-300.jpg" descr="CFHPCiconColor-300.jpg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76D" w:rsidP="4D3D3C44" w:rsidRDefault="1CEF5F52" w14:paraId="1C2CBE37" w14:textId="01689FD3">
      <w:pPr>
        <w:pStyle w:val="Body"/>
        <w:spacing w:after="0" w:line="240" w:lineRule="auto"/>
        <w:jc w:val="center"/>
        <w:rPr>
          <w:b/>
          <w:bCs/>
          <w:caps/>
          <w:sz w:val="18"/>
          <w:szCs w:val="18"/>
          <w:highlight w:val="lightGray"/>
        </w:rPr>
      </w:pPr>
      <w:r w:rsidRPr="4D3D3C44">
        <w:rPr>
          <w:b/>
          <w:bCs/>
          <w:caps/>
          <w:sz w:val="18"/>
          <w:szCs w:val="18"/>
          <w:highlight w:val="lightGray"/>
        </w:rPr>
        <w:t>PLEASE TURN ALL CELL PHONES ON SILENT AND KEEP USAGE TO A MINIMUM</w:t>
      </w:r>
    </w:p>
    <w:p w:rsidR="00A9176D" w:rsidP="51B3E584" w:rsidRDefault="00A9176D" w14:paraId="00FCD585" w14:textId="1E191279">
      <w:pPr>
        <w:pStyle w:val="Body"/>
        <w:tabs>
          <w:tab w:val="left" w:pos="4000"/>
        </w:tabs>
        <w:spacing w:after="0" w:line="240" w:lineRule="auto"/>
        <w:jc w:val="center"/>
        <w:rPr>
          <w:b/>
          <w:bCs/>
          <w:caps/>
          <w:color w:val="FF0000"/>
          <w:sz w:val="18"/>
          <w:szCs w:val="18"/>
        </w:rPr>
      </w:pPr>
      <w:r w:rsidRPr="51B3E584">
        <w:rPr>
          <w:b/>
          <w:bCs/>
          <w:color w:val="FF0000"/>
          <w:sz w:val="18"/>
          <w:szCs w:val="18"/>
        </w:rPr>
        <w:t>Only the PWH</w:t>
      </w:r>
      <w:r w:rsidRPr="51B3E584" w:rsidR="31D82435">
        <w:rPr>
          <w:b/>
          <w:bCs/>
          <w:color w:val="FF0000"/>
          <w:sz w:val="18"/>
          <w:szCs w:val="18"/>
        </w:rPr>
        <w:t xml:space="preserve"> </w:t>
      </w:r>
      <w:r w:rsidRPr="51B3E584">
        <w:rPr>
          <w:b/>
          <w:bCs/>
          <w:color w:val="FF0000"/>
          <w:sz w:val="18"/>
          <w:szCs w:val="18"/>
        </w:rPr>
        <w:t>Representatives need to disclose their HIV status</w:t>
      </w:r>
      <w:r w:rsidRPr="51B3E584">
        <w:rPr>
          <w:b/>
          <w:bCs/>
          <w:caps/>
          <w:color w:val="FF0000"/>
          <w:sz w:val="18"/>
          <w:szCs w:val="18"/>
        </w:rPr>
        <w:t>.</w:t>
      </w:r>
    </w:p>
    <w:p w:rsidR="00A9176D" w:rsidP="00A9176D" w:rsidRDefault="00A9176D" w14:paraId="78C9FF72" w14:textId="77777777">
      <w:pPr>
        <w:pStyle w:val="Body"/>
        <w:tabs>
          <w:tab w:val="left" w:pos="4000"/>
        </w:tabs>
        <w:spacing w:after="0" w:line="240" w:lineRule="auto"/>
        <w:jc w:val="center"/>
        <w:rPr>
          <w:b/>
          <w:bCs/>
          <w:caps/>
          <w:sz w:val="18"/>
          <w:szCs w:val="18"/>
        </w:rPr>
      </w:pPr>
      <w:r>
        <w:rPr>
          <w:b/>
          <w:bCs/>
          <w:caps/>
          <w:sz w:val="18"/>
          <w:szCs w:val="18"/>
          <w:shd w:val="clear" w:color="auto" w:fill="FFFF00"/>
        </w:rPr>
        <w:t>all meetings are audio recorded</w:t>
      </w:r>
    </w:p>
    <w:p w:rsidR="00A9176D" w:rsidP="00A9176D" w:rsidRDefault="00A9176D" w14:paraId="7859B684" w14:textId="5636C38F">
      <w:pPr>
        <w:pStyle w:val="Body"/>
        <w:spacing w:after="0" w:line="240" w:lineRule="auto"/>
        <w:jc w:val="center"/>
        <w:rPr>
          <w:b/>
          <w:bCs/>
          <w:caps/>
          <w:sz w:val="18"/>
          <w:szCs w:val="18"/>
        </w:rPr>
      </w:pPr>
      <w:r w:rsidRPr="4E5C230A">
        <w:rPr>
          <w:b/>
          <w:bCs/>
          <w:caps/>
          <w:sz w:val="18"/>
          <w:szCs w:val="18"/>
        </w:rPr>
        <w:t>Core Values: Empowerment, commitment, quality &amp; integrity</w:t>
      </w:r>
    </w:p>
    <w:p w:rsidR="16210900" w:rsidP="23C44FEF" w:rsidRDefault="00F76CD3" w14:paraId="6D936310" w14:textId="62C15065">
      <w:pPr>
        <w:spacing w:line="0" w:lineRule="atLeast"/>
        <w:rPr>
          <w:rFonts w:ascii="Arial" w:hAnsi="Arial" w:eastAsia="Arial"/>
          <w:b/>
          <w:bCs/>
        </w:rPr>
      </w:pPr>
      <w:r>
        <w:rPr>
          <w:rFonts w:ascii="Arial" w:hAnsi="Arial" w:eastAsia="Arial"/>
          <w:b/>
          <w:bCs/>
        </w:rPr>
        <w:t>April 10, 2026</w:t>
      </w:r>
    </w:p>
    <w:p w:rsidRPr="002A7057" w:rsidR="6F8D1334" w:rsidP="74CA2670" w:rsidRDefault="00F76CD3" w14:paraId="49224904" w14:textId="0F2CF47D">
      <w:pPr>
        <w:spacing w:line="0" w:lineRule="atLeast"/>
        <w:rPr>
          <w:rFonts w:ascii="Arial" w:hAnsi="Arial" w:eastAsia="Arial"/>
          <w:b/>
          <w:bCs/>
        </w:rPr>
      </w:pPr>
      <w:r>
        <w:rPr>
          <w:rFonts w:ascii="Arial" w:hAnsi="Arial" w:eastAsia="Arial"/>
          <w:b/>
          <w:bCs/>
        </w:rPr>
        <w:t>Via Webex</w:t>
      </w:r>
    </w:p>
    <w:tbl>
      <w:tblPr>
        <w:tblW w:w="1071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81"/>
        <w:gridCol w:w="4746"/>
        <w:gridCol w:w="1530"/>
        <w:gridCol w:w="3353"/>
      </w:tblGrid>
      <w:tr w:rsidR="00A9176D" w:rsidTr="6470D134" w14:paraId="638D386D" w14:textId="77777777">
        <w:trPr>
          <w:trHeight w:val="723"/>
        </w:trPr>
        <w:tc>
          <w:tcPr>
            <w:tcW w:w="1081" w:type="dxa"/>
            <w:vMerge w:val="restart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00301286" w14:paraId="6F3A2A9B" w14:textId="721085E8">
            <w:pPr>
              <w:pStyle w:val="Heading2"/>
              <w:spacing w:after="0"/>
            </w:pPr>
            <w:r>
              <w:t>2</w:t>
            </w:r>
            <w:r w:rsidR="00A9176D">
              <w:t>:00 PM</w:t>
            </w:r>
          </w:p>
        </w:tc>
        <w:tc>
          <w:tcPr>
            <w:tcW w:w="4746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00A9176D" w14:paraId="258176D1" w14:textId="77777777">
            <w:pPr>
              <w:pStyle w:val="Heading2"/>
              <w:spacing w:before="0" w:after="0" w:line="240" w:lineRule="auto"/>
            </w:pPr>
            <w:r>
              <w:t>Call to Order</w:t>
            </w:r>
          </w:p>
          <w:p w:rsidR="00A9176D" w:rsidP="000533FC" w:rsidRDefault="00A9176D" w14:paraId="72B8092A" w14:textId="30DD4EDA">
            <w:pPr>
              <w:pStyle w:val="Heading2"/>
              <w:spacing w:before="0" w:after="0" w:line="240" w:lineRule="auto"/>
              <w:rPr>
                <w:b w:val="0"/>
                <w:bCs/>
              </w:rPr>
            </w:pPr>
            <w:r>
              <w:rPr>
                <w:b w:val="0"/>
              </w:rPr>
              <w:t>Welcome, Housekeeping</w:t>
            </w:r>
            <w:r w:rsidR="00415221">
              <w:rPr>
                <w:b w:val="0"/>
              </w:rPr>
              <w:t xml:space="preserve">, </w:t>
            </w:r>
            <w:r>
              <w:rPr>
                <w:b w:val="0"/>
              </w:rPr>
              <w:t>&amp; Introductions</w:t>
            </w:r>
          </w:p>
          <w:p w:rsidR="00906BC9" w:rsidP="00906BC9" w:rsidRDefault="00A9176D" w14:paraId="6EC71833" w14:textId="77777777">
            <w:pPr>
              <w:pStyle w:val="Heading2"/>
              <w:spacing w:before="0" w:after="0" w:line="240" w:lineRule="auto"/>
              <w:rPr>
                <w:b w:val="0"/>
              </w:rPr>
            </w:pPr>
            <w:r>
              <w:rPr>
                <w:b w:val="0"/>
              </w:rPr>
              <w:t>Moment of Silence</w:t>
            </w:r>
          </w:p>
          <w:p w:rsidR="00906BC9" w:rsidP="00906BC9" w:rsidRDefault="00906BC9" w14:paraId="2333F254" w14:textId="66F841AE">
            <w:pPr>
              <w:pStyle w:val="Heading2"/>
              <w:spacing w:before="0" w:after="0" w:line="240" w:lineRule="auto"/>
              <w:rPr>
                <w:b w:val="0"/>
                <w:bCs/>
              </w:rPr>
            </w:pPr>
            <w:r>
              <w:rPr>
                <w:b w:val="0"/>
              </w:rPr>
              <w:t>Vision &amp; Mission Statements</w:t>
            </w:r>
          </w:p>
          <w:p w:rsidR="00A9176D" w:rsidP="000533FC" w:rsidRDefault="00906BC9" w14:paraId="3C6ECF35" w14:textId="77777777">
            <w:pPr>
              <w:pStyle w:val="Heading2"/>
              <w:spacing w:before="0" w:after="0" w:line="240" w:lineRule="auto"/>
              <w:rPr>
                <w:b w:val="0"/>
              </w:rPr>
            </w:pPr>
            <w:r>
              <w:rPr>
                <w:b w:val="0"/>
              </w:rPr>
              <w:t>Core Values</w:t>
            </w:r>
          </w:p>
          <w:p w:rsidRPr="00906BC9" w:rsidR="00B019F3" w:rsidP="000533FC" w:rsidRDefault="00B019F3" w14:paraId="194476EA" w14:textId="3D92F974">
            <w:pPr>
              <w:pStyle w:val="Heading2"/>
              <w:spacing w:before="0" w:after="0" w:line="240" w:lineRule="auto"/>
              <w:rPr>
                <w:b w:val="0"/>
              </w:rPr>
            </w:pPr>
            <w:r>
              <w:rPr>
                <w:b w:val="0"/>
              </w:rPr>
              <w:t>Group Agreement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00A9176D" w14:paraId="72929CC9" w14:textId="77777777"/>
        </w:tc>
        <w:tc>
          <w:tcPr>
            <w:tcW w:w="33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00A9176D" w14:paraId="7D95CA8B" w14:textId="77777777">
            <w:pPr>
              <w:pStyle w:val="Location"/>
              <w:spacing w:before="0" w:after="0" w:line="240" w:lineRule="auto"/>
            </w:pPr>
          </w:p>
          <w:p w:rsidR="00512AD2" w:rsidRDefault="00F76CD3" w14:paraId="76883CB1" w14:textId="736F369B">
            <w:pPr>
              <w:pStyle w:val="Location"/>
              <w:spacing w:before="0" w:after="0" w:line="240" w:lineRule="auto"/>
            </w:pPr>
            <w:r>
              <w:t>PCS</w:t>
            </w:r>
          </w:p>
        </w:tc>
      </w:tr>
      <w:tr w:rsidR="00A9176D" w:rsidTr="6470D134" w14:paraId="57D3C447" w14:textId="77777777">
        <w:trPr>
          <w:trHeight w:val="135"/>
        </w:trPr>
        <w:tc>
          <w:tcPr>
            <w:tcW w:w="1081" w:type="dxa"/>
            <w:vMerge/>
            <w:tcMar/>
          </w:tcPr>
          <w:p w:rsidR="00A9176D" w:rsidP="000533FC" w:rsidRDefault="00A9176D" w14:paraId="3BBA9D9E" w14:textId="77777777"/>
        </w:tc>
        <w:tc>
          <w:tcPr>
            <w:tcW w:w="4746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5168614E" w14:paraId="5A983042" w14:textId="2E4432A9">
            <w:pPr>
              <w:pStyle w:val="Heading2"/>
              <w:spacing w:before="0" w:after="0" w:line="240" w:lineRule="auto"/>
              <w:rPr>
                <w:b w:val="0"/>
              </w:rPr>
            </w:pPr>
            <w:r>
              <w:rPr>
                <w:b w:val="0"/>
              </w:rPr>
              <w:t xml:space="preserve">Ways to be </w:t>
            </w:r>
            <w:r w:rsidR="00B019F3">
              <w:rPr>
                <w:b w:val="0"/>
              </w:rPr>
              <w:t>H</w:t>
            </w:r>
            <w:r>
              <w:rPr>
                <w:b w:val="0"/>
              </w:rPr>
              <w:t>eard</w:t>
            </w:r>
            <w:r w:rsidR="00906BC9">
              <w:rPr>
                <w:b w:val="0"/>
              </w:rPr>
              <w:t xml:space="preserve"> 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00A9176D" w14:paraId="1B803DED" w14:textId="77777777"/>
        </w:tc>
        <w:tc>
          <w:tcPr>
            <w:tcW w:w="33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00906BC9" w14:paraId="705DC176" w14:textId="2A490D82">
            <w:pPr>
              <w:pStyle w:val="Location"/>
              <w:spacing w:before="0" w:after="0" w:line="240" w:lineRule="auto"/>
            </w:pPr>
            <w:r>
              <w:t>PCS</w:t>
            </w:r>
          </w:p>
        </w:tc>
      </w:tr>
      <w:tr w:rsidR="00A9176D" w:rsidTr="6470D134" w14:paraId="6F81D324" w14:textId="77777777">
        <w:trPr>
          <w:trHeight w:val="483"/>
        </w:trPr>
        <w:tc>
          <w:tcPr>
            <w:tcW w:w="1081" w:type="dxa"/>
            <w:vMerge/>
            <w:tcMar/>
          </w:tcPr>
          <w:p w:rsidR="00A9176D" w:rsidP="000533FC" w:rsidRDefault="00A9176D" w14:paraId="721DADBC" w14:textId="77777777"/>
        </w:tc>
        <w:tc>
          <w:tcPr>
            <w:tcW w:w="4746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906BC9" w:rsidR="00A9176D" w:rsidP="697D0E06" w:rsidRDefault="0163080E" w14:paraId="5AE1FD5D" w14:textId="423ABF83">
            <w:pPr>
              <w:pStyle w:val="Heading2"/>
              <w:spacing w:before="0" w:after="0" w:line="240" w:lineRule="auto"/>
              <w:rPr>
                <w:b w:val="0"/>
                <w:vertAlign w:val="superscript"/>
              </w:rPr>
            </w:pPr>
            <w:r>
              <w:rPr>
                <w:b w:val="0"/>
              </w:rPr>
              <w:t>Approval of the Agenda</w:t>
            </w:r>
          </w:p>
          <w:p w:rsidRPr="00906BC9" w:rsidR="00A9176D" w:rsidP="697D0E06" w:rsidRDefault="2C7EA537" w14:paraId="26DA1CE8" w14:textId="259929E7">
            <w:pPr>
              <w:pStyle w:val="Heading2"/>
              <w:spacing w:before="0" w:after="0" w:line="240" w:lineRule="auto"/>
              <w:rPr>
                <w:b w:val="0"/>
              </w:rPr>
            </w:pPr>
            <w:r>
              <w:rPr>
                <w:b w:val="0"/>
              </w:rPr>
              <w:t>Approv</w:t>
            </w:r>
            <w:r w:rsidR="17235C11">
              <w:rPr>
                <w:b w:val="0"/>
              </w:rPr>
              <w:t>al of the</w:t>
            </w:r>
            <w:r>
              <w:rPr>
                <w:b w:val="0"/>
              </w:rPr>
              <w:t xml:space="preserve"> </w:t>
            </w:r>
            <w:r w:rsidR="00F76CD3">
              <w:rPr>
                <w:b w:val="0"/>
              </w:rPr>
              <w:t>November 25</w:t>
            </w:r>
            <w:r w:rsidRPr="00F76CD3" w:rsidR="00F76CD3">
              <w:rPr>
                <w:b w:val="0"/>
                <w:vertAlign w:val="superscript"/>
              </w:rPr>
              <w:t>th</w:t>
            </w:r>
            <w:r w:rsidR="00984C4A">
              <w:rPr>
                <w:b w:val="0"/>
              </w:rPr>
              <w:t xml:space="preserve"> </w:t>
            </w:r>
            <w:r w:rsidR="572C061B">
              <w:rPr>
                <w:b w:val="0"/>
              </w:rPr>
              <w:t>Minutes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176D" w:rsidP="000533FC" w:rsidRDefault="00A9176D" w14:paraId="1893B90A" w14:textId="77777777"/>
        </w:tc>
        <w:tc>
          <w:tcPr>
            <w:tcW w:w="33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85F6D" w:rsidP="000533FC" w:rsidRDefault="00F76CD3" w14:paraId="62284928" w14:textId="34285BA6">
            <w:pPr>
              <w:pStyle w:val="Location"/>
              <w:spacing w:before="0" w:after="0" w:line="240" w:lineRule="auto"/>
            </w:pPr>
            <w:r>
              <w:t>PCS</w:t>
            </w:r>
          </w:p>
          <w:p w:rsidR="00A9176D" w:rsidP="000533FC" w:rsidRDefault="00A9176D" w14:paraId="762E766B" w14:textId="3CCA6756">
            <w:pPr>
              <w:pStyle w:val="Location"/>
              <w:spacing w:before="0" w:after="0" w:line="240" w:lineRule="auto"/>
            </w:pPr>
          </w:p>
        </w:tc>
      </w:tr>
      <w:tr w:rsidR="004858C6" w:rsidTr="6470D134" w14:paraId="4AE48F95" w14:textId="77777777">
        <w:trPr>
          <w:trHeight w:val="315"/>
        </w:trPr>
        <w:tc>
          <w:tcPr>
            <w:tcW w:w="10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58C6" w:rsidP="004858C6" w:rsidRDefault="00906BC9" w14:paraId="7552B0EB" w14:textId="3C85709E">
            <w:pPr>
              <w:pStyle w:val="Body"/>
              <w:spacing w:before="0" w:after="0" w:line="240" w:lineRule="auto"/>
              <w:rPr>
                <w:b/>
                <w:bCs/>
              </w:rPr>
            </w:pPr>
            <w:r w:rsidRPr="3DD5514E">
              <w:rPr>
                <w:b/>
                <w:bCs/>
              </w:rPr>
              <w:t>2</w:t>
            </w:r>
            <w:r w:rsidRPr="3DD5514E" w:rsidR="004858C6">
              <w:rPr>
                <w:b/>
                <w:bCs/>
              </w:rPr>
              <w:t>:</w:t>
            </w:r>
            <w:r w:rsidRPr="3DD5514E" w:rsidR="09438372">
              <w:rPr>
                <w:b/>
                <w:bCs/>
              </w:rPr>
              <w:t>1</w:t>
            </w:r>
            <w:r w:rsidRPr="3DD5514E" w:rsidR="6CABCF3B">
              <w:rPr>
                <w:b/>
                <w:bCs/>
              </w:rPr>
              <w:t>0</w:t>
            </w:r>
            <w:r w:rsidRPr="3DD5514E" w:rsidR="004858C6">
              <w:rPr>
                <w:b/>
                <w:bCs/>
              </w:rPr>
              <w:t xml:space="preserve"> PM</w:t>
            </w:r>
          </w:p>
        </w:tc>
        <w:tc>
          <w:tcPr>
            <w:tcW w:w="4746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8C6" w:rsidP="00906BC9" w:rsidRDefault="004858C6" w14:paraId="005A3058" w14:textId="121EA5C6">
            <w:pPr>
              <w:pStyle w:val="Heading2"/>
              <w:spacing w:before="0" w:after="0" w:line="240" w:lineRule="auto"/>
              <w:rPr>
                <w:b w:val="0"/>
              </w:rPr>
            </w:pPr>
            <w:r>
              <w:t>Open the floor for Public Comment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8C6" w:rsidP="004858C6" w:rsidRDefault="004858C6" w14:paraId="1EFD54F2" w14:textId="77777777">
            <w:pPr>
              <w:pStyle w:val="Location"/>
              <w:spacing w:before="0" w:after="0" w:line="240" w:lineRule="auto"/>
              <w:jc w:val="left"/>
              <w:rPr>
                <w:b/>
                <w:bCs/>
              </w:rPr>
            </w:pPr>
          </w:p>
        </w:tc>
        <w:tc>
          <w:tcPr>
            <w:tcW w:w="33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8C6" w:rsidP="4E0A5728" w:rsidRDefault="004858C6" w14:paraId="77B08B7F" w14:textId="1A83BB7E">
            <w:pPr>
              <w:pStyle w:val="Location"/>
              <w:spacing w:before="0" w:after="0" w:line="240" w:lineRule="auto"/>
              <w:rPr>
                <w:lang w:val="es-ES"/>
              </w:rPr>
            </w:pPr>
            <w:proofErr w:type="spellStart"/>
            <w:r w:rsidRPr="4E0A5728">
              <w:rPr>
                <w:lang w:val="es-ES"/>
              </w:rPr>
              <w:t>All</w:t>
            </w:r>
            <w:proofErr w:type="spellEnd"/>
            <w:r w:rsidRPr="4E0A5728">
              <w:rPr>
                <w:lang w:val="es-ES"/>
              </w:rPr>
              <w:t xml:space="preserve"> </w:t>
            </w:r>
            <w:proofErr w:type="spellStart"/>
            <w:r w:rsidRPr="4E0A5728">
              <w:rPr>
                <w:lang w:val="es-ES"/>
              </w:rPr>
              <w:t>Participants</w:t>
            </w:r>
            <w:proofErr w:type="spellEnd"/>
          </w:p>
        </w:tc>
      </w:tr>
      <w:tr w:rsidR="00AD7ABD" w:rsidTr="6470D134" w14:paraId="715905FB" w14:textId="77777777">
        <w:trPr>
          <w:trHeight w:val="1440"/>
        </w:trPr>
        <w:tc>
          <w:tcPr>
            <w:tcW w:w="10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F21745" w:rsidR="00AD7ABD" w:rsidP="00415221" w:rsidRDefault="006D634C" w14:paraId="1B490314" w14:textId="18B8D6A3">
            <w:pPr>
              <w:rPr>
                <w:b/>
                <w:bCs/>
              </w:rPr>
            </w:pPr>
            <w:r w:rsidRPr="3DD5514E">
              <w:rPr>
                <w:b/>
                <w:bCs/>
              </w:rPr>
              <w:t>2</w:t>
            </w:r>
            <w:r w:rsidRPr="3DD5514E" w:rsidR="00415221">
              <w:rPr>
                <w:b/>
                <w:bCs/>
              </w:rPr>
              <w:t>:</w:t>
            </w:r>
            <w:r w:rsidRPr="3DD5514E" w:rsidR="020C7412">
              <w:rPr>
                <w:b/>
                <w:bCs/>
              </w:rPr>
              <w:t>15</w:t>
            </w:r>
            <w:r w:rsidRPr="3DD5514E" w:rsidR="00415221">
              <w:rPr>
                <w:b/>
                <w:bCs/>
              </w:rPr>
              <w:t xml:space="preserve"> PM</w:t>
            </w:r>
          </w:p>
        </w:tc>
        <w:tc>
          <w:tcPr>
            <w:tcW w:w="4746" w:type="dxa"/>
            <w:tcBorders>
              <w:left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7ABD" w:rsidP="007B0BB4" w:rsidRDefault="00AD7ABD" w14:paraId="0989D4EA" w14:textId="7777777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 w:line="240" w:lineRule="auto"/>
            </w:pPr>
            <w:r>
              <w:t>New Business</w:t>
            </w:r>
          </w:p>
          <w:p w:rsidR="00F76CD3" w:rsidP="6470D134" w:rsidRDefault="00F76CD3" w14:paraId="012B929A" w14:textId="7AAFE81C">
            <w:pPr>
              <w:pStyle w:val="Heading2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  <w:bar w:val="nil" w:color="FF000000" w:sz="0" w:space="0"/>
              </w:pBdr>
              <w:spacing w:before="0" w:after="0" w:line="240" w:lineRule="auto"/>
              <w:rPr>
                <w:b w:val="0"/>
                <w:bCs w:val="0"/>
              </w:rPr>
            </w:pPr>
            <w:r w:rsidR="00F76CD3">
              <w:rPr/>
              <w:t xml:space="preserve"> </w:t>
            </w:r>
          </w:p>
          <w:p w:rsidR="002A7057" w:rsidP="74CA2670" w:rsidRDefault="00F76CD3" w14:paraId="5A054B2F" w14:textId="7777777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 w:line="240" w:lineRule="auto"/>
              <w:rPr>
                <w:b w:val="0"/>
              </w:rPr>
            </w:pPr>
            <w:r>
              <w:rPr>
                <w:b w:val="0"/>
              </w:rPr>
              <w:t xml:space="preserve">Recap of 2025 Event </w:t>
            </w:r>
          </w:p>
          <w:p w:rsidR="00F76CD3" w:rsidP="74CA2670" w:rsidRDefault="00F76CD3" w14:paraId="726F26AA" w14:textId="7777777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 w:line="240" w:lineRule="auto"/>
              <w:rPr>
                <w:b w:val="0"/>
              </w:rPr>
            </w:pPr>
          </w:p>
          <w:p w:rsidR="00F76CD3" w:rsidP="74CA2670" w:rsidRDefault="00F76CD3" w14:paraId="202E78C7" w14:textId="7777777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 w:line="240" w:lineRule="auto"/>
              <w:rPr>
                <w:b w:val="0"/>
              </w:rPr>
            </w:pPr>
            <w:r>
              <w:rPr>
                <w:b w:val="0"/>
              </w:rPr>
              <w:t xml:space="preserve">Planning and Direction of 2026 Event </w:t>
            </w:r>
          </w:p>
          <w:p w:rsidR="008B3A09" w:rsidP="74CA2670" w:rsidRDefault="008B3A09" w14:paraId="43D94248" w14:textId="7777777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0" w:after="0" w:line="240" w:lineRule="auto"/>
              <w:rPr>
                <w:b w:val="0"/>
              </w:rPr>
            </w:pPr>
          </w:p>
          <w:p w:rsidRPr="00B019F3" w:rsidR="00F76CD3" w:rsidP="6470D134" w:rsidRDefault="00F76CD3" w14:paraId="20E1F7C2" w14:textId="2116AE61">
            <w:pPr>
              <w:pStyle w:val="Heading2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  <w:bar w:val="nil" w:color="FF000000" w:sz="0" w:space="0"/>
              </w:pBdr>
              <w:spacing w:before="0" w:after="0" w:line="240" w:lineRule="auto"/>
              <w:rPr>
                <w:b w:val="0"/>
                <w:bCs w:val="0"/>
              </w:rPr>
            </w:pPr>
            <w:r w:rsidR="008B3A09">
              <w:rPr>
                <w:b w:val="0"/>
                <w:bCs w:val="0"/>
              </w:rPr>
              <w:t xml:space="preserve">Sponsorship Pack Overview 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D7ABD" w:rsidP="004858C6" w:rsidRDefault="00AD7ABD" w14:paraId="07E6E5B3" w14:textId="30AEDEFD">
            <w:pPr>
              <w:pStyle w:val="Location"/>
              <w:spacing w:before="0" w:after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Purpose</w:t>
            </w:r>
          </w:p>
          <w:p w:rsidR="1DE8DBF5" w:rsidP="1DE8DBF5" w:rsidRDefault="1DE8DBF5" w14:paraId="679E534B" w14:textId="63370986">
            <w:pPr>
              <w:pStyle w:val="Location"/>
              <w:spacing w:before="0" w:after="0" w:line="240" w:lineRule="auto"/>
              <w:jc w:val="left"/>
            </w:pPr>
          </w:p>
          <w:p w:rsidR="00F76CD3" w:rsidP="004858C6" w:rsidRDefault="00F76CD3" w14:paraId="45690B21" w14:textId="0B44E060">
            <w:pPr>
              <w:pStyle w:val="Location"/>
              <w:spacing w:before="0" w:after="0" w:line="240" w:lineRule="auto"/>
              <w:jc w:val="left"/>
            </w:pPr>
            <w:r>
              <w:t xml:space="preserve">Vote </w:t>
            </w:r>
          </w:p>
          <w:p w:rsidR="00F76CD3" w:rsidP="004858C6" w:rsidRDefault="00F76CD3" w14:paraId="570D50CC" w14:textId="77777777">
            <w:pPr>
              <w:pStyle w:val="Location"/>
              <w:spacing w:before="0" w:after="0" w:line="240" w:lineRule="auto"/>
              <w:jc w:val="left"/>
            </w:pPr>
          </w:p>
          <w:p w:rsidR="00AD7ABD" w:rsidP="004858C6" w:rsidRDefault="0008448A" w14:paraId="3FD99E2A" w14:textId="69DCCF65">
            <w:pPr>
              <w:pStyle w:val="Location"/>
              <w:spacing w:before="0" w:after="0" w:line="240" w:lineRule="auto"/>
              <w:jc w:val="left"/>
            </w:pPr>
            <w:r>
              <w:t>Discussion</w:t>
            </w:r>
            <w:r w:rsidR="00984C4A">
              <w:t xml:space="preserve"> </w:t>
            </w:r>
          </w:p>
        </w:tc>
        <w:tc>
          <w:tcPr>
            <w:tcW w:w="33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06BC9" w:rsidP="00906BC9" w:rsidRDefault="00906BC9" w14:paraId="1117E1A6" w14:textId="585AC3CF">
            <w:pPr>
              <w:pStyle w:val="Location"/>
              <w:spacing w:before="0" w:after="0" w:line="240" w:lineRule="auto"/>
            </w:pPr>
          </w:p>
          <w:p w:rsidR="00906BC9" w:rsidP="002A7057" w:rsidRDefault="00906BC9" w14:paraId="771B3EDA" w14:textId="77777777">
            <w:pPr>
              <w:pStyle w:val="Location"/>
              <w:spacing w:before="0" w:after="0" w:line="240" w:lineRule="auto"/>
              <w:jc w:val="center"/>
            </w:pPr>
          </w:p>
          <w:p w:rsidRPr="00906BC9" w:rsidR="00906BC9" w:rsidP="00906BC9" w:rsidRDefault="00906BC9" w14:paraId="5D070509" w14:textId="5C384E28">
            <w:pPr>
              <w:pStyle w:val="Location"/>
              <w:spacing w:before="0" w:after="0" w:line="240" w:lineRule="auto"/>
            </w:pPr>
            <w:r>
              <w:t>All Participants</w:t>
            </w:r>
          </w:p>
        </w:tc>
      </w:tr>
      <w:tr w:rsidR="004858C6" w:rsidTr="6470D134" w14:paraId="15CBB428" w14:textId="77777777">
        <w:trPr>
          <w:trHeight w:val="297"/>
        </w:trPr>
        <w:tc>
          <w:tcPr>
            <w:tcW w:w="1081" w:type="dxa"/>
            <w:tcBorders>
              <w:top w:val="single" w:color="auto" w:sz="4" w:space="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858C6" w:rsidP="3DD5514E" w:rsidRDefault="361354E7" w14:paraId="7F47549B" w14:textId="683D195A">
            <w:pPr>
              <w:pStyle w:val="Body"/>
              <w:spacing w:before="0" w:after="0" w:line="240" w:lineRule="auto"/>
              <w:rPr>
                <w:b/>
                <w:bCs/>
              </w:rPr>
            </w:pPr>
            <w:r w:rsidRPr="3DD5514E">
              <w:rPr>
                <w:b/>
                <w:bCs/>
              </w:rPr>
              <w:t>3</w:t>
            </w:r>
            <w:r w:rsidRPr="3DD5514E" w:rsidR="13487264">
              <w:rPr>
                <w:b/>
                <w:bCs/>
              </w:rPr>
              <w:t>:25</w:t>
            </w:r>
            <w:r w:rsidRPr="3DD5514E" w:rsidR="004858C6">
              <w:rPr>
                <w:b/>
                <w:bCs/>
              </w:rPr>
              <w:t xml:space="preserve"> PM</w:t>
            </w:r>
          </w:p>
        </w:tc>
        <w:tc>
          <w:tcPr>
            <w:tcW w:w="4746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D703BC" w:rsidR="004858C6" w:rsidP="004858C6" w:rsidRDefault="004858C6" w14:paraId="68CEFAF1" w14:textId="35EA0153">
            <w:pPr>
              <w:pStyle w:val="Heading2"/>
              <w:spacing w:before="0" w:after="0" w:line="240" w:lineRule="auto"/>
              <w:rPr>
                <w:b w:val="0"/>
              </w:rPr>
            </w:pPr>
            <w:r>
              <w:t>Announcements</w:t>
            </w:r>
          </w:p>
          <w:p w:rsidRPr="00C96962" w:rsidR="004858C6" w:rsidP="74CA2670" w:rsidRDefault="52E0AC89" w14:paraId="4F5D7542" w14:textId="35AE13F4">
            <w:pPr>
              <w:pStyle w:val="Heading2"/>
              <w:numPr>
                <w:ilvl w:val="0"/>
                <w:numId w:val="5"/>
              </w:numPr>
              <w:spacing w:before="0" w:after="0" w:line="240" w:lineRule="auto"/>
              <w:rPr>
                <w:rFonts w:eastAsiaTheme="minorEastAsia" w:cstheme="minorBidi"/>
                <w:b w:val="0"/>
              </w:rPr>
            </w:pPr>
            <w:r>
              <w:rPr>
                <w:b w:val="0"/>
              </w:rPr>
              <w:t xml:space="preserve">Any Upcoming Community Events/Activities? 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C501E3" w:rsidR="004858C6" w:rsidP="004858C6" w:rsidRDefault="004858C6" w14:paraId="67E23A93" w14:textId="390F6A0D">
            <w:pPr>
              <w:pStyle w:val="Location"/>
              <w:spacing w:before="0" w:after="0" w:line="240" w:lineRule="auto"/>
              <w:jc w:val="left"/>
            </w:pPr>
          </w:p>
        </w:tc>
        <w:tc>
          <w:tcPr>
            <w:tcW w:w="33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C501E3" w:rsidR="004858C6" w:rsidP="004858C6" w:rsidRDefault="004858C6" w14:paraId="399EA278" w14:textId="1F643BD5">
            <w:pPr>
              <w:jc w:val="right"/>
            </w:pPr>
          </w:p>
        </w:tc>
      </w:tr>
      <w:tr w:rsidR="004858C6" w:rsidTr="6470D134" w14:paraId="5D5F59DF" w14:textId="77777777">
        <w:trPr>
          <w:trHeight w:val="243"/>
        </w:trPr>
        <w:tc>
          <w:tcPr>
            <w:tcW w:w="108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Pr="00621472" w:rsidR="004858C6" w:rsidP="004858C6" w:rsidRDefault="220B0530" w14:paraId="42CB1ED9" w14:textId="6438B9B0">
            <w:pPr>
              <w:rPr>
                <w:b/>
                <w:bCs/>
              </w:rPr>
            </w:pPr>
            <w:r w:rsidRPr="3DD5514E">
              <w:rPr>
                <w:b/>
                <w:bCs/>
              </w:rPr>
              <w:t>3:30</w:t>
            </w:r>
            <w:r w:rsidRPr="3DD5514E" w:rsidR="004858C6">
              <w:rPr>
                <w:b/>
                <w:bCs/>
              </w:rPr>
              <w:t xml:space="preserve"> PM</w:t>
            </w:r>
          </w:p>
        </w:tc>
        <w:tc>
          <w:tcPr>
            <w:tcW w:w="4746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8C6" w:rsidP="004858C6" w:rsidRDefault="004858C6" w14:paraId="6340388F" w14:textId="464DFBFE">
            <w:pPr>
              <w:pStyle w:val="Location"/>
              <w:spacing w:before="0" w:after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Adjournment </w:t>
            </w:r>
          </w:p>
          <w:p w:rsidR="004858C6" w:rsidP="004858C6" w:rsidRDefault="004858C6" w14:paraId="38C91C43" w14:textId="77777777">
            <w:pPr>
              <w:pStyle w:val="Location"/>
              <w:spacing w:before="0" w:after="0" w:line="240" w:lineRule="auto"/>
              <w:jc w:val="left"/>
              <w:rPr>
                <w:b/>
                <w:bCs/>
              </w:rPr>
            </w:pPr>
          </w:p>
          <w:p w:rsidRPr="007B0BB4" w:rsidR="00A37686" w:rsidP="00F76CD3" w:rsidRDefault="7A3983AD" w14:paraId="056B4D24" w14:textId="1CF7D866">
            <w:pPr>
              <w:pStyle w:val="Location"/>
              <w:spacing w:before="0" w:after="0" w:line="240" w:lineRule="auto"/>
              <w:jc w:val="left"/>
              <w:rPr>
                <w:b w:val="1"/>
                <w:bCs w:val="1"/>
                <w:u w:val="single"/>
              </w:rPr>
            </w:pPr>
            <w:r w:rsidRPr="6470D134" w:rsidR="7A3983AD">
              <w:rPr>
                <w:b w:val="1"/>
                <w:bCs w:val="1"/>
              </w:rPr>
              <w:t xml:space="preserve">Next Meeting: </w:t>
            </w:r>
            <w:r w:rsidRPr="6470D134" w:rsidR="00F76CD3">
              <w:rPr>
                <w:b w:val="1"/>
                <w:bCs w:val="1"/>
              </w:rPr>
              <w:t>TBA</w:t>
            </w:r>
          </w:p>
        </w:tc>
        <w:tc>
          <w:tcPr>
            <w:tcW w:w="153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8C6" w:rsidP="004858C6" w:rsidRDefault="004858C6" w14:paraId="007B1D8C" w14:textId="77777777"/>
        </w:tc>
        <w:tc>
          <w:tcPr>
            <w:tcW w:w="3353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58C6" w:rsidP="004858C6" w:rsidRDefault="004858C6" w14:paraId="0E293192" w14:textId="65E0E5BC"/>
        </w:tc>
      </w:tr>
    </w:tbl>
    <w:p w:rsidR="00832A6C" w:rsidP="00A9176D" w:rsidRDefault="00832A6C" w14:paraId="4F0452CA" w14:textId="77777777">
      <w:pPr>
        <w:pStyle w:val="Body"/>
        <w:tabs>
          <w:tab w:val="center" w:pos="4680"/>
          <w:tab w:val="right" w:pos="9360"/>
        </w:tabs>
        <w:spacing w:after="0" w:line="240" w:lineRule="auto"/>
        <w:jc w:val="center"/>
        <w:rPr>
          <w:color w:val="FF0000"/>
          <w:sz w:val="18"/>
          <w:szCs w:val="18"/>
        </w:rPr>
      </w:pPr>
    </w:p>
    <w:p w:rsidR="00426975" w:rsidP="1748A5D4" w:rsidRDefault="00A9176D" w14:paraId="26D80A2C" w14:textId="32BE2A1B">
      <w:pPr>
        <w:pStyle w:val="Body"/>
        <w:tabs>
          <w:tab w:val="center" w:pos="4680"/>
          <w:tab w:val="right" w:pos="9360"/>
        </w:tabs>
        <w:spacing w:after="0" w:line="240" w:lineRule="auto"/>
        <w:jc w:val="center"/>
        <w:rPr>
          <w:color w:val="FF0000"/>
          <w:sz w:val="18"/>
          <w:szCs w:val="18"/>
        </w:rPr>
      </w:pPr>
      <w:r w:rsidRPr="74CA2670">
        <w:rPr>
          <w:color w:val="FF0000"/>
          <w:sz w:val="18"/>
          <w:szCs w:val="18"/>
        </w:rPr>
        <w:t>Mission: To improve the quality of life</w:t>
      </w:r>
      <w:r w:rsidRPr="74CA2670" w:rsidR="001C37DC">
        <w:rPr>
          <w:color w:val="FF0000"/>
          <w:sz w:val="18"/>
          <w:szCs w:val="18"/>
        </w:rPr>
        <w:t xml:space="preserve"> of individuals with HIV</w:t>
      </w:r>
      <w:r w:rsidRPr="74CA2670">
        <w:rPr>
          <w:color w:val="FF0000"/>
          <w:sz w:val="18"/>
          <w:szCs w:val="18"/>
        </w:rPr>
        <w:t xml:space="preserve"> by responding to their existing and emerging needs and to provide educational and behavioral strategies to reduce and p</w:t>
      </w:r>
      <w:r w:rsidRPr="74CA2670" w:rsidR="001C37DC">
        <w:rPr>
          <w:color w:val="FF0000"/>
          <w:sz w:val="18"/>
          <w:szCs w:val="18"/>
        </w:rPr>
        <w:t>revent the spread of HIV</w:t>
      </w:r>
      <w:r w:rsidRPr="74CA2670">
        <w:rPr>
          <w:color w:val="FF0000"/>
          <w:sz w:val="18"/>
          <w:szCs w:val="18"/>
        </w:rPr>
        <w:t>.</w:t>
      </w:r>
      <w:r w:rsidR="74CA2670">
        <w:rPr>
          <w:noProof/>
        </w:rPr>
        <w:drawing>
          <wp:anchor distT="0" distB="0" distL="114300" distR="114300" simplePos="0" relativeHeight="251659264" behindDoc="0" locked="0" layoutInCell="1" allowOverlap="1" wp14:anchorId="1D439208" wp14:editId="0971A0F8">
            <wp:simplePos x="0" y="0"/>
            <wp:positionH relativeFrom="column">
              <wp:posOffset>-19050</wp:posOffset>
            </wp:positionH>
            <wp:positionV relativeFrom="paragraph">
              <wp:posOffset>228600</wp:posOffset>
            </wp:positionV>
            <wp:extent cx="1095375" cy="1095375"/>
            <wp:effectExtent l="0" t="0" r="0" b="0"/>
            <wp:wrapNone/>
            <wp:docPr id="7" name="Picture 7" descr="Qr 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Qr cod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E5867" w:rsidR="00A9176D" w:rsidP="74CA2670" w:rsidRDefault="00A9176D" w14:paraId="2638E9B6" w14:textId="4B58C05A">
      <w:pPr>
        <w:pStyle w:val="Body"/>
        <w:tabs>
          <w:tab w:val="left" w:pos="4320"/>
        </w:tabs>
        <w:ind w:left="1800" w:hanging="1800"/>
        <w:jc w:val="center"/>
        <w:rPr>
          <w:rFonts w:asciiTheme="minorHAnsi" w:hAnsiTheme="minorHAnsi" w:cstheme="minorBidi"/>
          <w:b/>
          <w:bCs/>
          <w:u w:val="single"/>
        </w:rPr>
      </w:pPr>
      <w:r w:rsidRPr="74CA2670">
        <w:rPr>
          <w:rFonts w:asciiTheme="minorHAnsi" w:hAnsiTheme="minorHAnsi" w:cstheme="minorBidi"/>
          <w:b/>
          <w:bCs/>
          <w:u w:val="single"/>
        </w:rPr>
        <w:t>Planning Council Support</w:t>
      </w:r>
    </w:p>
    <w:p w:rsidRPr="003E5867" w:rsidR="00F21745" w:rsidP="00F76CD3" w:rsidRDefault="001A7E58" w14:paraId="15418EA2" w14:textId="40B5F553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239D069" wp14:editId="2259D444">
            <wp:simplePos x="0" y="0"/>
            <wp:positionH relativeFrom="column">
              <wp:posOffset>5610225</wp:posOffset>
            </wp:positionH>
            <wp:positionV relativeFrom="paragraph">
              <wp:posOffset>104775</wp:posOffset>
            </wp:positionV>
            <wp:extent cx="1038225" cy="1038225"/>
            <wp:effectExtent l="0" t="0" r="0" b="0"/>
            <wp:wrapNone/>
            <wp:docPr id="79215666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5666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48A5D4">
        <w:rPr>
          <w:rStyle w:val="normaltextrun"/>
          <w:rFonts w:asciiTheme="minorHAnsi" w:hAnsiTheme="minorHAnsi" w:cstheme="minorBidi"/>
          <w:sz w:val="22"/>
          <w:szCs w:val="22"/>
        </w:rPr>
        <w:t xml:space="preserve">Laura Perez- 407-835-0906- </w:t>
      </w:r>
      <w:hyperlink r:id="rId14">
        <w:r w:rsidRPr="1748A5D4">
          <w:rPr>
            <w:rStyle w:val="Hyperlink"/>
            <w:rFonts w:asciiTheme="minorHAnsi" w:hAnsiTheme="minorHAnsi" w:cstheme="minorBidi"/>
            <w:sz w:val="22"/>
            <w:szCs w:val="22"/>
          </w:rPr>
          <w:t>Laura.Perez@hfuw.org</w:t>
        </w:r>
      </w:hyperlink>
      <w:r w:rsidRPr="1748A5D4">
        <w:rPr>
          <w:rStyle w:val="normaltextrun"/>
          <w:rFonts w:asciiTheme="minorHAnsi" w:hAnsiTheme="minorHAnsi" w:cstheme="minorBidi"/>
          <w:sz w:val="22"/>
          <w:szCs w:val="22"/>
        </w:rPr>
        <w:t xml:space="preserve"> </w:t>
      </w:r>
      <w:r w:rsidRPr="74CA2670" w:rsidR="00F21745">
        <w:rPr>
          <w:rStyle w:val="normaltextrun"/>
          <w:rFonts w:asciiTheme="minorHAnsi" w:hAnsiTheme="minorHAnsi" w:cstheme="minorBidi"/>
          <w:sz w:val="22"/>
          <w:szCs w:val="22"/>
        </w:rPr>
        <w:t>  </w:t>
      </w:r>
      <w:r w:rsidRPr="74CA2670" w:rsidR="00F21745">
        <w:rPr>
          <w:rStyle w:val="eop"/>
          <w:rFonts w:asciiTheme="minorHAnsi" w:hAnsiTheme="minorHAnsi" w:cstheme="minorBidi"/>
          <w:sz w:val="22"/>
          <w:szCs w:val="22"/>
        </w:rPr>
        <w:t> </w:t>
      </w:r>
    </w:p>
    <w:p w:rsidRPr="003E5867" w:rsidR="00F21745" w:rsidP="74CA2670" w:rsidRDefault="00F21745" w14:paraId="0F099B1F" w14:textId="056024A3">
      <w:pPr>
        <w:pStyle w:val="paragraph"/>
        <w:spacing w:before="0" w:beforeAutospacing="0" w:after="0" w:afterAutospacing="0"/>
        <w:jc w:val="center"/>
        <w:rPr>
          <w:sz w:val="22"/>
          <w:szCs w:val="22"/>
        </w:rPr>
      </w:pPr>
      <w:r w:rsidRPr="40A7B051">
        <w:rPr>
          <w:rStyle w:val="eop"/>
          <w:rFonts w:eastAsia="Arial" w:asciiTheme="minorHAnsi" w:hAnsiTheme="minorHAnsi" w:cstheme="minorBidi"/>
          <w:sz w:val="22"/>
          <w:szCs w:val="22"/>
        </w:rPr>
        <w:t>Whitney Marshall- 407-429-2</w:t>
      </w:r>
      <w:r w:rsidRPr="40A7B051" w:rsidR="0023368B">
        <w:rPr>
          <w:rStyle w:val="eop"/>
          <w:rFonts w:eastAsia="Arial" w:asciiTheme="minorHAnsi" w:hAnsiTheme="minorHAnsi" w:cstheme="minorBidi"/>
          <w:sz w:val="22"/>
          <w:szCs w:val="22"/>
        </w:rPr>
        <w:t>216</w:t>
      </w:r>
      <w:r w:rsidRPr="40A7B051">
        <w:rPr>
          <w:rStyle w:val="eop"/>
          <w:rFonts w:eastAsia="Arial" w:asciiTheme="minorHAnsi" w:hAnsiTheme="minorHAnsi" w:cstheme="minorBidi"/>
          <w:sz w:val="22"/>
          <w:szCs w:val="22"/>
        </w:rPr>
        <w:t xml:space="preserve">- </w:t>
      </w:r>
      <w:hyperlink r:id="rId15">
        <w:r w:rsidRPr="40A7B051">
          <w:rPr>
            <w:rStyle w:val="Hyperlink"/>
            <w:rFonts w:eastAsia="Arial" w:asciiTheme="minorHAnsi" w:hAnsiTheme="minorHAnsi" w:cstheme="minorBidi"/>
            <w:color w:val="0000FF"/>
            <w:sz w:val="22"/>
            <w:szCs w:val="22"/>
          </w:rPr>
          <w:t>Whitney.Marshall@hfuw.org</w:t>
        </w:r>
      </w:hyperlink>
    </w:p>
    <w:p w:rsidRPr="003E5867" w:rsidR="00A9176D" w:rsidP="74CA2670" w:rsidRDefault="00A9176D" w14:paraId="450B057E" w14:textId="51A2CD4E">
      <w:pPr>
        <w:pStyle w:val="Body"/>
        <w:spacing w:before="0" w:after="0" w:line="360" w:lineRule="auto"/>
        <w:jc w:val="center"/>
        <w:rPr>
          <w:rFonts w:asciiTheme="minorHAnsi" w:hAnsiTheme="minorHAnsi" w:cstheme="minorBidi"/>
          <w:color w:val="000000" w:themeColor="text1"/>
          <w:lang w:val="es-ES"/>
        </w:rPr>
      </w:pPr>
    </w:p>
    <w:p w:rsidR="00A9176D" w:rsidP="74CA2670" w:rsidRDefault="00A9176D" w14:paraId="52DE7BD4" w14:textId="77777777">
      <w:pPr>
        <w:pStyle w:val="Body"/>
        <w:spacing w:after="0" w:line="240" w:lineRule="auto"/>
        <w:jc w:val="center"/>
        <w:rPr>
          <w:rStyle w:val="None"/>
        </w:rPr>
      </w:pPr>
      <w:r w:rsidRPr="74CA2670">
        <w:rPr>
          <w:rStyle w:val="None"/>
          <w:b/>
          <w:bCs/>
        </w:rPr>
        <w:t>CFHPC Website:</w:t>
      </w:r>
      <w:r w:rsidRPr="74CA2670">
        <w:rPr>
          <w:rStyle w:val="None"/>
        </w:rPr>
        <w:t xml:space="preserve"> </w:t>
      </w:r>
      <w:hyperlink r:id="rId16">
        <w:r w:rsidRPr="74CA2670">
          <w:rPr>
            <w:rStyle w:val="Hyperlink1"/>
            <w:sz w:val="22"/>
            <w:szCs w:val="22"/>
            <w:lang w:val="it-IT"/>
          </w:rPr>
          <w:t>www.CentralFloridaHIVPC.com</w:t>
        </w:r>
      </w:hyperlink>
      <w:r w:rsidR="74CA2670">
        <w:rPr>
          <w:noProof/>
        </w:rPr>
        <w:drawing>
          <wp:anchor distT="0" distB="0" distL="114300" distR="114300" simplePos="0" relativeHeight="251656192" behindDoc="0" locked="0" layoutInCell="1" allowOverlap="1" wp14:anchorId="1F7119CB" wp14:editId="686DDDA4">
            <wp:simplePos x="0" y="0"/>
            <wp:positionH relativeFrom="column">
              <wp:posOffset>180975</wp:posOffset>
            </wp:positionH>
            <wp:positionV relativeFrom="paragraph">
              <wp:posOffset>76200</wp:posOffset>
            </wp:positionV>
            <wp:extent cx="785026" cy="785026"/>
            <wp:effectExtent l="0" t="0" r="0" b="0"/>
            <wp:wrapNone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/>
                  </pic:nvPicPr>
                  <pic:blipFill>
                    <a:blip r:embed="rId1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026" cy="7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76D" w:rsidP="74CA2670" w:rsidRDefault="00A9176D" w14:paraId="3C4151AD" w14:textId="25183389">
      <w:pPr>
        <w:pStyle w:val="Body"/>
        <w:spacing w:after="0" w:line="240" w:lineRule="auto"/>
        <w:jc w:val="center"/>
        <w:rPr>
          <w:rStyle w:val="Hyperlink1"/>
          <w:sz w:val="22"/>
          <w:szCs w:val="22"/>
        </w:rPr>
      </w:pPr>
      <w:r w:rsidRPr="74CA2670">
        <w:rPr>
          <w:rStyle w:val="None"/>
          <w:b/>
          <w:bCs/>
        </w:rPr>
        <w:t>Orange County Website:</w:t>
      </w:r>
      <w:r w:rsidRPr="74CA2670">
        <w:rPr>
          <w:rStyle w:val="None"/>
        </w:rPr>
        <w:t xml:space="preserve"> </w:t>
      </w:r>
      <w:r w:rsidRPr="74CA2670" w:rsidR="144E1584">
        <w:rPr>
          <w:rStyle w:val="Hyperlink1"/>
          <w:sz w:val="22"/>
          <w:szCs w:val="22"/>
        </w:rPr>
        <w:t>www.orangecountyfl.hiv</w:t>
      </w:r>
    </w:p>
    <w:p w:rsidR="00621472" w:rsidP="74CA2670" w:rsidRDefault="00A9176D" w14:paraId="568D9AAA" w14:textId="68987E7E">
      <w:pPr>
        <w:pStyle w:val="Body"/>
        <w:spacing w:after="0" w:line="240" w:lineRule="auto"/>
        <w:jc w:val="center"/>
        <w:rPr>
          <w:rStyle w:val="None"/>
        </w:rPr>
      </w:pPr>
      <w:r w:rsidRPr="74CA2670">
        <w:rPr>
          <w:rStyle w:val="None"/>
          <w:b/>
          <w:bCs/>
          <w:lang w:val="nl-NL"/>
        </w:rPr>
        <w:t>Facebook:</w:t>
      </w:r>
      <w:r w:rsidRPr="74CA2670">
        <w:rPr>
          <w:rStyle w:val="None"/>
        </w:rPr>
        <w:t xml:space="preserve"> </w:t>
      </w:r>
      <w:hyperlink r:id="rId18">
        <w:r w:rsidRPr="74CA2670">
          <w:rPr>
            <w:rStyle w:val="Hyperlink1"/>
            <w:sz w:val="22"/>
            <w:szCs w:val="22"/>
          </w:rPr>
          <w:t>www.facebook.com/CentralFloridaHIVPlanningCouncil</w:t>
        </w:r>
      </w:hyperlink>
      <w:r w:rsidRPr="74CA2670">
        <w:rPr>
          <w:rStyle w:val="None"/>
        </w:rPr>
        <w:t xml:space="preserve"> </w:t>
      </w:r>
    </w:p>
    <w:p w:rsidR="00621472" w:rsidP="74CA2670" w:rsidRDefault="00621472" w14:paraId="1238829B" w14:textId="6F575594">
      <w:pPr>
        <w:pStyle w:val="Body"/>
        <w:spacing w:after="0" w:line="240" w:lineRule="auto"/>
        <w:jc w:val="center"/>
        <w:rPr>
          <w:rStyle w:val="None"/>
        </w:rPr>
      </w:pPr>
      <w:r w:rsidRPr="74CA2670">
        <w:rPr>
          <w:rStyle w:val="None"/>
          <w:b/>
          <w:bCs/>
        </w:rPr>
        <w:lastRenderedPageBreak/>
        <w:t>Instagram</w:t>
      </w:r>
      <w:r w:rsidRPr="74CA2670">
        <w:rPr>
          <w:rStyle w:val="None"/>
        </w:rPr>
        <w:t xml:space="preserve">: </w:t>
      </w:r>
      <w:hyperlink r:id="rId19">
        <w:r w:rsidRPr="74CA2670">
          <w:rPr>
            <w:rStyle w:val="Hyperlink"/>
          </w:rPr>
          <w:t>https://www.instagram.com/cfhpc/?hl=en</w:t>
        </w:r>
      </w:hyperlink>
      <w:r w:rsidRPr="74CA2670">
        <w:rPr>
          <w:rStyle w:val="None"/>
        </w:rPr>
        <w:t xml:space="preserve"> </w:t>
      </w:r>
    </w:p>
    <w:p w:rsidRPr="00492601" w:rsidR="00264F50" w:rsidP="00492601" w:rsidRDefault="00264F50" w14:paraId="1C7A833E" w14:textId="32067369">
      <w:pPr>
        <w:spacing w:after="0"/>
      </w:pPr>
    </w:p>
    <w:sectPr w:rsidRPr="00492601" w:rsidR="00264F50" w:rsidSect="003760FE">
      <w:headerReference w:type="default" r:id="rId20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17E65" w:rsidP="00555D3B" w:rsidRDefault="00D17E65" w14:paraId="7828C646" w14:textId="77777777">
      <w:pPr>
        <w:spacing w:before="0" w:after="0" w:line="240" w:lineRule="auto"/>
      </w:pPr>
      <w:r>
        <w:separator/>
      </w:r>
    </w:p>
  </w:endnote>
  <w:endnote w:type="continuationSeparator" w:id="0">
    <w:p w:rsidR="00D17E65" w:rsidP="00555D3B" w:rsidRDefault="00D17E65" w14:paraId="1881993A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17E65" w:rsidP="00555D3B" w:rsidRDefault="00D17E65" w14:paraId="3A96BAEF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D17E65" w:rsidP="00555D3B" w:rsidRDefault="00D17E65" w14:paraId="435B1030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26791730"/>
      <w:docPartObj>
        <w:docPartGallery w:val="Watermarks"/>
        <w:docPartUnique/>
      </w:docPartObj>
    </w:sdtPr>
    <w:sdtContent>
      <w:p w:rsidR="00FB2C65" w:rsidRDefault="00000000" w14:paraId="6DFB9E20" w14:textId="77777777">
        <w:pPr>
          <w:pStyle w:val="Header"/>
        </w:pPr>
        <w:r>
          <w:rPr>
            <w:noProof/>
          </w:rPr>
          <w:pict w14:anchorId="2E7BB4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style="position:absolute;margin-left:0;margin-top:0;width:412.4pt;height:247.45pt;rotation:315;z-index:-251658752;mso-wrap-edited:f;mso-position-horizontal:center;mso-position-horizontal-relative:margin;mso-position-vertical:center;mso-position-vertical-relative:margin" o:spid="_x0000_s1025" o:allowincell="f" fillcolor="silver" stroked="f" type="#_x0000_t136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0A8EEB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5A853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48C8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D44F8E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A8EF50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3EF23DF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A02E8F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DFBCE16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295E732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F216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20B10F8"/>
    <w:multiLevelType w:val="hybridMultilevel"/>
    <w:tmpl w:val="267A9B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D482EE5"/>
    <w:multiLevelType w:val="hybridMultilevel"/>
    <w:tmpl w:val="EE084D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0DA56800"/>
    <w:multiLevelType w:val="hybridMultilevel"/>
    <w:tmpl w:val="FFFFFFFF"/>
    <w:lvl w:ilvl="0" w:tplc="AE16F71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29A22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1F29C0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5438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C2E5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F0888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7D6EA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28E44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8490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DBB7CFE"/>
    <w:multiLevelType w:val="hybridMultilevel"/>
    <w:tmpl w:val="F57412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DE540EE"/>
    <w:multiLevelType w:val="hybridMultilevel"/>
    <w:tmpl w:val="8D940650"/>
    <w:lvl w:ilvl="0" w:tplc="167C0148">
      <w:start w:val="1940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9A3080B"/>
    <w:multiLevelType w:val="hybridMultilevel"/>
    <w:tmpl w:val="B0D2F842"/>
    <w:lvl w:ilvl="0" w:tplc="C196417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D44E5F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CD41C1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5008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2E16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16E7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BE8CB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72E92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880F5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F58FB"/>
    <w:multiLevelType w:val="hybridMultilevel"/>
    <w:tmpl w:val="DDBAD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2E28B5"/>
    <w:multiLevelType w:val="hybridMultilevel"/>
    <w:tmpl w:val="DDCEA914"/>
    <w:lvl w:ilvl="0" w:tplc="E9DE7B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D6BF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9443E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0ED5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82B82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3CAA6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34CA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232A8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F5051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95123F4"/>
    <w:multiLevelType w:val="hybridMultilevel"/>
    <w:tmpl w:val="F5DECB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D0D0A3C"/>
    <w:multiLevelType w:val="hybridMultilevel"/>
    <w:tmpl w:val="FFFFFFFF"/>
    <w:lvl w:ilvl="0" w:tplc="793E9C34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F260FC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FBAAD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94C9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10A7A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3827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F94ADF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FD0358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74258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F506CC6"/>
    <w:multiLevelType w:val="hybridMultilevel"/>
    <w:tmpl w:val="68505BDE"/>
    <w:lvl w:ilvl="0" w:tplc="C4C0761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A84CF1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A079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D0834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E3648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4E1C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214E5F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C68E9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4631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F711D34"/>
    <w:multiLevelType w:val="hybridMultilevel"/>
    <w:tmpl w:val="E31649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43A27BE"/>
    <w:multiLevelType w:val="hybridMultilevel"/>
    <w:tmpl w:val="4DAEA086"/>
    <w:lvl w:ilvl="0" w:tplc="745E938E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C338F1"/>
    <w:multiLevelType w:val="hybridMultilevel"/>
    <w:tmpl w:val="35E897C2"/>
    <w:lvl w:ilvl="0" w:tplc="B872A1C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8743D48"/>
    <w:multiLevelType w:val="hybridMultilevel"/>
    <w:tmpl w:val="4F76C8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984CE33"/>
    <w:multiLevelType w:val="hybridMultilevel"/>
    <w:tmpl w:val="92147F48"/>
    <w:lvl w:ilvl="0" w:tplc="5C967912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2E7EDC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3E44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229A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AC0E5D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8C40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74444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7C77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80D1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A056C00"/>
    <w:multiLevelType w:val="hybridMultilevel"/>
    <w:tmpl w:val="09F0BF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BE60D46"/>
    <w:multiLevelType w:val="hybridMultilevel"/>
    <w:tmpl w:val="136C6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1250F9"/>
    <w:multiLevelType w:val="hybridMultilevel"/>
    <w:tmpl w:val="E6529E76"/>
    <w:lvl w:ilvl="0" w:tplc="158C0696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DD3368C"/>
    <w:multiLevelType w:val="hybridMultilevel"/>
    <w:tmpl w:val="F2506C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E7A4080"/>
    <w:multiLevelType w:val="hybridMultilevel"/>
    <w:tmpl w:val="14C663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3FA4D09"/>
    <w:multiLevelType w:val="hybridMultilevel"/>
    <w:tmpl w:val="2F6CC22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A53A17"/>
    <w:multiLevelType w:val="hybridMultilevel"/>
    <w:tmpl w:val="EB223FF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A981BAE"/>
    <w:multiLevelType w:val="hybridMultilevel"/>
    <w:tmpl w:val="D06E90D8"/>
    <w:lvl w:ilvl="0" w:tplc="46409356">
      <w:start w:val="1940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C372B92"/>
    <w:multiLevelType w:val="hybridMultilevel"/>
    <w:tmpl w:val="85464602"/>
    <w:lvl w:ilvl="0" w:tplc="326CCE4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57479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4F808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61C4A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020F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ECB5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8C250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564E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A0EF5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ED87D03"/>
    <w:multiLevelType w:val="hybridMultilevel"/>
    <w:tmpl w:val="80BC481C"/>
    <w:lvl w:ilvl="0" w:tplc="E8441A3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C756AD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AB89AC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6F84C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24D5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07CB5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7DEE3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D9E6C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F660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74074871">
    <w:abstractNumId w:val="25"/>
  </w:num>
  <w:num w:numId="2" w16cid:durableId="180093004">
    <w:abstractNumId w:val="35"/>
  </w:num>
  <w:num w:numId="3" w16cid:durableId="1456949986">
    <w:abstractNumId w:val="12"/>
  </w:num>
  <w:num w:numId="4" w16cid:durableId="858809764">
    <w:abstractNumId w:val="19"/>
  </w:num>
  <w:num w:numId="5" w16cid:durableId="740176321">
    <w:abstractNumId w:val="20"/>
  </w:num>
  <w:num w:numId="6" w16cid:durableId="2082677803">
    <w:abstractNumId w:val="34"/>
  </w:num>
  <w:num w:numId="7" w16cid:durableId="176119681">
    <w:abstractNumId w:val="15"/>
  </w:num>
  <w:num w:numId="8" w16cid:durableId="388457345">
    <w:abstractNumId w:val="17"/>
  </w:num>
  <w:num w:numId="9" w16cid:durableId="1432582364">
    <w:abstractNumId w:val="8"/>
  </w:num>
  <w:num w:numId="10" w16cid:durableId="2133547452">
    <w:abstractNumId w:val="3"/>
  </w:num>
  <w:num w:numId="11" w16cid:durableId="1552106956">
    <w:abstractNumId w:val="2"/>
  </w:num>
  <w:num w:numId="12" w16cid:durableId="1707754618">
    <w:abstractNumId w:val="1"/>
  </w:num>
  <w:num w:numId="13" w16cid:durableId="154998575">
    <w:abstractNumId w:val="0"/>
  </w:num>
  <w:num w:numId="14" w16cid:durableId="2055765969">
    <w:abstractNumId w:val="9"/>
  </w:num>
  <w:num w:numId="15" w16cid:durableId="818496822">
    <w:abstractNumId w:val="7"/>
  </w:num>
  <w:num w:numId="16" w16cid:durableId="465051810">
    <w:abstractNumId w:val="6"/>
  </w:num>
  <w:num w:numId="17" w16cid:durableId="908003461">
    <w:abstractNumId w:val="5"/>
  </w:num>
  <w:num w:numId="18" w16cid:durableId="1869175847">
    <w:abstractNumId w:val="4"/>
  </w:num>
  <w:num w:numId="19" w16cid:durableId="126512845">
    <w:abstractNumId w:val="30"/>
  </w:num>
  <w:num w:numId="20" w16cid:durableId="1485122214">
    <w:abstractNumId w:val="11"/>
  </w:num>
  <w:num w:numId="21" w16cid:durableId="197620221">
    <w:abstractNumId w:val="10"/>
  </w:num>
  <w:num w:numId="22" w16cid:durableId="1788423126">
    <w:abstractNumId w:val="16"/>
  </w:num>
  <w:num w:numId="23" w16cid:durableId="1288706021">
    <w:abstractNumId w:val="13"/>
  </w:num>
  <w:num w:numId="24" w16cid:durableId="659113879">
    <w:abstractNumId w:val="18"/>
  </w:num>
  <w:num w:numId="25" w16cid:durableId="1813019685">
    <w:abstractNumId w:val="27"/>
  </w:num>
  <w:num w:numId="26" w16cid:durableId="1289697653">
    <w:abstractNumId w:val="29"/>
  </w:num>
  <w:num w:numId="27" w16cid:durableId="1923370544">
    <w:abstractNumId w:val="21"/>
  </w:num>
  <w:num w:numId="28" w16cid:durableId="972832699">
    <w:abstractNumId w:val="31"/>
  </w:num>
  <w:num w:numId="29" w16cid:durableId="1395392573">
    <w:abstractNumId w:val="24"/>
  </w:num>
  <w:num w:numId="30" w16cid:durableId="962077203">
    <w:abstractNumId w:val="32"/>
  </w:num>
  <w:num w:numId="31" w16cid:durableId="1158306566">
    <w:abstractNumId w:val="22"/>
  </w:num>
  <w:num w:numId="32" w16cid:durableId="1291545698">
    <w:abstractNumId w:val="28"/>
  </w:num>
  <w:num w:numId="33" w16cid:durableId="1951474553">
    <w:abstractNumId w:val="14"/>
  </w:num>
  <w:num w:numId="34" w16cid:durableId="232204725">
    <w:abstractNumId w:val="26"/>
  </w:num>
  <w:num w:numId="35" w16cid:durableId="1234198885">
    <w:abstractNumId w:val="33"/>
  </w:num>
  <w:num w:numId="36" w16cid:durableId="570178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lang="es-ES" w:vendorID="64" w:dllVersion="0" w:nlCheck="1" w:checkStyle="0" w:appName="MSWord"/>
  <w:proofState w:spelling="clean" w:grammar="dirty"/>
  <w:attachedTemplate r:id="rId1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trackRevisions w:val="false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OxsDQ0sTQ2N7IwNjNT0lEKTi0uzszPAykwqQUAEm4zkSwAAAA="/>
  </w:docVars>
  <w:rsids>
    <w:rsidRoot w:val="00CC3BEE"/>
    <w:rsid w:val="00013CB1"/>
    <w:rsid w:val="0001477F"/>
    <w:rsid w:val="00014A1D"/>
    <w:rsid w:val="00023C44"/>
    <w:rsid w:val="00025FAF"/>
    <w:rsid w:val="00034C3B"/>
    <w:rsid w:val="000533FC"/>
    <w:rsid w:val="00053EC7"/>
    <w:rsid w:val="000575FD"/>
    <w:rsid w:val="000717CE"/>
    <w:rsid w:val="00084256"/>
    <w:rsid w:val="0008448A"/>
    <w:rsid w:val="000B0484"/>
    <w:rsid w:val="000C418A"/>
    <w:rsid w:val="000C78AB"/>
    <w:rsid w:val="000D5983"/>
    <w:rsid w:val="000E49DD"/>
    <w:rsid w:val="000E79E6"/>
    <w:rsid w:val="001022C7"/>
    <w:rsid w:val="00103523"/>
    <w:rsid w:val="00116DC5"/>
    <w:rsid w:val="00127243"/>
    <w:rsid w:val="001370EC"/>
    <w:rsid w:val="0016676D"/>
    <w:rsid w:val="00185CD0"/>
    <w:rsid w:val="001A21C7"/>
    <w:rsid w:val="001A5E86"/>
    <w:rsid w:val="001A7E58"/>
    <w:rsid w:val="001B4A9C"/>
    <w:rsid w:val="001B514A"/>
    <w:rsid w:val="001B5233"/>
    <w:rsid w:val="001C37DC"/>
    <w:rsid w:val="001C6BBC"/>
    <w:rsid w:val="001E267D"/>
    <w:rsid w:val="001E2707"/>
    <w:rsid w:val="001F541D"/>
    <w:rsid w:val="001F7D5E"/>
    <w:rsid w:val="002068E0"/>
    <w:rsid w:val="00215FB1"/>
    <w:rsid w:val="00223CDC"/>
    <w:rsid w:val="00224F44"/>
    <w:rsid w:val="00225655"/>
    <w:rsid w:val="0023368B"/>
    <w:rsid w:val="00236FEC"/>
    <w:rsid w:val="002371D7"/>
    <w:rsid w:val="00264F50"/>
    <w:rsid w:val="00276314"/>
    <w:rsid w:val="002770CD"/>
    <w:rsid w:val="00280720"/>
    <w:rsid w:val="00281732"/>
    <w:rsid w:val="002870BB"/>
    <w:rsid w:val="002A20DC"/>
    <w:rsid w:val="002A7057"/>
    <w:rsid w:val="002B5A95"/>
    <w:rsid w:val="002C0FBD"/>
    <w:rsid w:val="002D36AE"/>
    <w:rsid w:val="002D732A"/>
    <w:rsid w:val="002D75A6"/>
    <w:rsid w:val="002E055D"/>
    <w:rsid w:val="002E3626"/>
    <w:rsid w:val="002F2E2C"/>
    <w:rsid w:val="002F3C4C"/>
    <w:rsid w:val="002F48DB"/>
    <w:rsid w:val="002F6557"/>
    <w:rsid w:val="00301286"/>
    <w:rsid w:val="003012BE"/>
    <w:rsid w:val="003032E3"/>
    <w:rsid w:val="003327E8"/>
    <w:rsid w:val="00346636"/>
    <w:rsid w:val="00360077"/>
    <w:rsid w:val="00372ABF"/>
    <w:rsid w:val="003760FE"/>
    <w:rsid w:val="00385412"/>
    <w:rsid w:val="00396043"/>
    <w:rsid w:val="003A2A3C"/>
    <w:rsid w:val="003A34B5"/>
    <w:rsid w:val="003A3EF8"/>
    <w:rsid w:val="003A5A7E"/>
    <w:rsid w:val="003B7B92"/>
    <w:rsid w:val="003C4EB6"/>
    <w:rsid w:val="003C68B3"/>
    <w:rsid w:val="003D363D"/>
    <w:rsid w:val="003E5867"/>
    <w:rsid w:val="003E7737"/>
    <w:rsid w:val="003F2125"/>
    <w:rsid w:val="003F4DC3"/>
    <w:rsid w:val="003F59BB"/>
    <w:rsid w:val="00412520"/>
    <w:rsid w:val="00415221"/>
    <w:rsid w:val="0042689F"/>
    <w:rsid w:val="00426975"/>
    <w:rsid w:val="004337BA"/>
    <w:rsid w:val="00434B86"/>
    <w:rsid w:val="004505F7"/>
    <w:rsid w:val="0046130E"/>
    <w:rsid w:val="00466F55"/>
    <w:rsid w:val="00480BBB"/>
    <w:rsid w:val="00482C25"/>
    <w:rsid w:val="004858C6"/>
    <w:rsid w:val="00492601"/>
    <w:rsid w:val="004945F9"/>
    <w:rsid w:val="004B126A"/>
    <w:rsid w:val="004C07AA"/>
    <w:rsid w:val="004C54E6"/>
    <w:rsid w:val="004C6299"/>
    <w:rsid w:val="004D6BC1"/>
    <w:rsid w:val="004D6DB8"/>
    <w:rsid w:val="004F323F"/>
    <w:rsid w:val="004F62A5"/>
    <w:rsid w:val="0050277A"/>
    <w:rsid w:val="00503195"/>
    <w:rsid w:val="00512AD2"/>
    <w:rsid w:val="005155B5"/>
    <w:rsid w:val="00521746"/>
    <w:rsid w:val="0053242C"/>
    <w:rsid w:val="00555D3B"/>
    <w:rsid w:val="00563DC8"/>
    <w:rsid w:val="00564C41"/>
    <w:rsid w:val="00565C30"/>
    <w:rsid w:val="00585DBD"/>
    <w:rsid w:val="00596364"/>
    <w:rsid w:val="005A5FA8"/>
    <w:rsid w:val="005E662E"/>
    <w:rsid w:val="005F01F6"/>
    <w:rsid w:val="005F044A"/>
    <w:rsid w:val="00613EFD"/>
    <w:rsid w:val="00620332"/>
    <w:rsid w:val="00620EED"/>
    <w:rsid w:val="00621472"/>
    <w:rsid w:val="00643677"/>
    <w:rsid w:val="00647E77"/>
    <w:rsid w:val="0065535F"/>
    <w:rsid w:val="00662A26"/>
    <w:rsid w:val="00666936"/>
    <w:rsid w:val="00676F5F"/>
    <w:rsid w:val="006A1522"/>
    <w:rsid w:val="006B6E9F"/>
    <w:rsid w:val="006C2934"/>
    <w:rsid w:val="006C7E74"/>
    <w:rsid w:val="006D4DC6"/>
    <w:rsid w:val="006D634C"/>
    <w:rsid w:val="006F1179"/>
    <w:rsid w:val="006F45BA"/>
    <w:rsid w:val="006F4D7E"/>
    <w:rsid w:val="0070599C"/>
    <w:rsid w:val="00717393"/>
    <w:rsid w:val="00727168"/>
    <w:rsid w:val="0073110F"/>
    <w:rsid w:val="00737448"/>
    <w:rsid w:val="00747739"/>
    <w:rsid w:val="00752B7B"/>
    <w:rsid w:val="00756B60"/>
    <w:rsid w:val="00760518"/>
    <w:rsid w:val="007621FC"/>
    <w:rsid w:val="00764C65"/>
    <w:rsid w:val="00772FE3"/>
    <w:rsid w:val="007817A8"/>
    <w:rsid w:val="00796613"/>
    <w:rsid w:val="007B0BB4"/>
    <w:rsid w:val="007B371B"/>
    <w:rsid w:val="007C645B"/>
    <w:rsid w:val="007D4E6C"/>
    <w:rsid w:val="007E6B05"/>
    <w:rsid w:val="007F07A9"/>
    <w:rsid w:val="007F2440"/>
    <w:rsid w:val="007F4051"/>
    <w:rsid w:val="007F51A4"/>
    <w:rsid w:val="007F7911"/>
    <w:rsid w:val="00801C00"/>
    <w:rsid w:val="00806A2F"/>
    <w:rsid w:val="00816880"/>
    <w:rsid w:val="00821BC9"/>
    <w:rsid w:val="00825A2B"/>
    <w:rsid w:val="008273D4"/>
    <w:rsid w:val="00830912"/>
    <w:rsid w:val="00832A6C"/>
    <w:rsid w:val="008504F9"/>
    <w:rsid w:val="008525ED"/>
    <w:rsid w:val="00885F6D"/>
    <w:rsid w:val="00891021"/>
    <w:rsid w:val="00894F08"/>
    <w:rsid w:val="008A05DE"/>
    <w:rsid w:val="008B151A"/>
    <w:rsid w:val="008B3A09"/>
    <w:rsid w:val="008B673F"/>
    <w:rsid w:val="008C0519"/>
    <w:rsid w:val="008D321A"/>
    <w:rsid w:val="008E4806"/>
    <w:rsid w:val="008E56F7"/>
    <w:rsid w:val="008E5B4A"/>
    <w:rsid w:val="008E6ACB"/>
    <w:rsid w:val="00902E65"/>
    <w:rsid w:val="00905C7C"/>
    <w:rsid w:val="00906BC9"/>
    <w:rsid w:val="0091004F"/>
    <w:rsid w:val="00913D77"/>
    <w:rsid w:val="009165B4"/>
    <w:rsid w:val="0092784E"/>
    <w:rsid w:val="00934D7A"/>
    <w:rsid w:val="00934DE9"/>
    <w:rsid w:val="00940176"/>
    <w:rsid w:val="00941375"/>
    <w:rsid w:val="00945FAE"/>
    <w:rsid w:val="00947240"/>
    <w:rsid w:val="00955DC9"/>
    <w:rsid w:val="00955E37"/>
    <w:rsid w:val="0096085C"/>
    <w:rsid w:val="00965AA9"/>
    <w:rsid w:val="00984C4A"/>
    <w:rsid w:val="009919C6"/>
    <w:rsid w:val="00992B0D"/>
    <w:rsid w:val="009C6D71"/>
    <w:rsid w:val="009E0576"/>
    <w:rsid w:val="009E1E71"/>
    <w:rsid w:val="009F751F"/>
    <w:rsid w:val="00A11536"/>
    <w:rsid w:val="00A12FE9"/>
    <w:rsid w:val="00A13C37"/>
    <w:rsid w:val="00A141C2"/>
    <w:rsid w:val="00A15E16"/>
    <w:rsid w:val="00A266B4"/>
    <w:rsid w:val="00A27A24"/>
    <w:rsid w:val="00A3057E"/>
    <w:rsid w:val="00A37686"/>
    <w:rsid w:val="00A40FC9"/>
    <w:rsid w:val="00A436A8"/>
    <w:rsid w:val="00A4516E"/>
    <w:rsid w:val="00A56E57"/>
    <w:rsid w:val="00A63BE8"/>
    <w:rsid w:val="00A7412E"/>
    <w:rsid w:val="00A764DE"/>
    <w:rsid w:val="00A84082"/>
    <w:rsid w:val="00A9176D"/>
    <w:rsid w:val="00AA1380"/>
    <w:rsid w:val="00AA2585"/>
    <w:rsid w:val="00AA3B6D"/>
    <w:rsid w:val="00AA60FE"/>
    <w:rsid w:val="00AC01E3"/>
    <w:rsid w:val="00AD7ABD"/>
    <w:rsid w:val="00AE1C8A"/>
    <w:rsid w:val="00AE4771"/>
    <w:rsid w:val="00B019F3"/>
    <w:rsid w:val="00B1229F"/>
    <w:rsid w:val="00B301BB"/>
    <w:rsid w:val="00B4044F"/>
    <w:rsid w:val="00B46BA6"/>
    <w:rsid w:val="00B54B9C"/>
    <w:rsid w:val="00B6235A"/>
    <w:rsid w:val="00B62BA5"/>
    <w:rsid w:val="00B760D6"/>
    <w:rsid w:val="00B82932"/>
    <w:rsid w:val="00B85614"/>
    <w:rsid w:val="00B91F6C"/>
    <w:rsid w:val="00B9392D"/>
    <w:rsid w:val="00BC715E"/>
    <w:rsid w:val="00BC7E1A"/>
    <w:rsid w:val="00BE6F79"/>
    <w:rsid w:val="00C01C4C"/>
    <w:rsid w:val="00C041DB"/>
    <w:rsid w:val="00C1065F"/>
    <w:rsid w:val="00C15DED"/>
    <w:rsid w:val="00C16FD7"/>
    <w:rsid w:val="00C25B68"/>
    <w:rsid w:val="00C35A9B"/>
    <w:rsid w:val="00C37F7F"/>
    <w:rsid w:val="00C439E2"/>
    <w:rsid w:val="00C501E3"/>
    <w:rsid w:val="00C502A5"/>
    <w:rsid w:val="00C513BD"/>
    <w:rsid w:val="00C57EA3"/>
    <w:rsid w:val="00C656BA"/>
    <w:rsid w:val="00C66F69"/>
    <w:rsid w:val="00C75236"/>
    <w:rsid w:val="00C908A9"/>
    <w:rsid w:val="00C96962"/>
    <w:rsid w:val="00CA1C1E"/>
    <w:rsid w:val="00CA2BE6"/>
    <w:rsid w:val="00CB3360"/>
    <w:rsid w:val="00CC3BEE"/>
    <w:rsid w:val="00CC71F1"/>
    <w:rsid w:val="00CD26A1"/>
    <w:rsid w:val="00CD440E"/>
    <w:rsid w:val="00CE0955"/>
    <w:rsid w:val="00CE4785"/>
    <w:rsid w:val="00CE5823"/>
    <w:rsid w:val="00CE6D3B"/>
    <w:rsid w:val="00D0094F"/>
    <w:rsid w:val="00D00ADA"/>
    <w:rsid w:val="00D01162"/>
    <w:rsid w:val="00D17E65"/>
    <w:rsid w:val="00D25B89"/>
    <w:rsid w:val="00D268A5"/>
    <w:rsid w:val="00D274EE"/>
    <w:rsid w:val="00D33E3F"/>
    <w:rsid w:val="00D46794"/>
    <w:rsid w:val="00D476DB"/>
    <w:rsid w:val="00D62B9B"/>
    <w:rsid w:val="00D770FF"/>
    <w:rsid w:val="00D868B9"/>
    <w:rsid w:val="00DA1D1F"/>
    <w:rsid w:val="00DB0314"/>
    <w:rsid w:val="00DD2363"/>
    <w:rsid w:val="00DD3386"/>
    <w:rsid w:val="00DF1E72"/>
    <w:rsid w:val="00DF74FC"/>
    <w:rsid w:val="00E02265"/>
    <w:rsid w:val="00E109D0"/>
    <w:rsid w:val="00E12F1B"/>
    <w:rsid w:val="00E130DE"/>
    <w:rsid w:val="00E3045C"/>
    <w:rsid w:val="00E37E59"/>
    <w:rsid w:val="00E53AE2"/>
    <w:rsid w:val="00E7243F"/>
    <w:rsid w:val="00E73D3F"/>
    <w:rsid w:val="00E86B53"/>
    <w:rsid w:val="00E871F6"/>
    <w:rsid w:val="00E9140F"/>
    <w:rsid w:val="00E9141F"/>
    <w:rsid w:val="00E92149"/>
    <w:rsid w:val="00E9347E"/>
    <w:rsid w:val="00E946F2"/>
    <w:rsid w:val="00EC0C7C"/>
    <w:rsid w:val="00EC1E1D"/>
    <w:rsid w:val="00EC740E"/>
    <w:rsid w:val="00EE25C5"/>
    <w:rsid w:val="00EF044B"/>
    <w:rsid w:val="00EF5D32"/>
    <w:rsid w:val="00F013FE"/>
    <w:rsid w:val="00F21745"/>
    <w:rsid w:val="00F30205"/>
    <w:rsid w:val="00F41B30"/>
    <w:rsid w:val="00F44703"/>
    <w:rsid w:val="00F50BAA"/>
    <w:rsid w:val="00F56813"/>
    <w:rsid w:val="00F61B4B"/>
    <w:rsid w:val="00F65D44"/>
    <w:rsid w:val="00F725C7"/>
    <w:rsid w:val="00F736BA"/>
    <w:rsid w:val="00F76CD3"/>
    <w:rsid w:val="00F80E3C"/>
    <w:rsid w:val="00F862B1"/>
    <w:rsid w:val="00F90CC8"/>
    <w:rsid w:val="00F966F2"/>
    <w:rsid w:val="00FA0369"/>
    <w:rsid w:val="00FB276C"/>
    <w:rsid w:val="00FB2C65"/>
    <w:rsid w:val="00FC0D50"/>
    <w:rsid w:val="00FF135F"/>
    <w:rsid w:val="00FF562A"/>
    <w:rsid w:val="0163080E"/>
    <w:rsid w:val="01A42E93"/>
    <w:rsid w:val="020C7412"/>
    <w:rsid w:val="03529268"/>
    <w:rsid w:val="035DE4AB"/>
    <w:rsid w:val="036C06F8"/>
    <w:rsid w:val="03B34B1C"/>
    <w:rsid w:val="04765A28"/>
    <w:rsid w:val="04D3A8E9"/>
    <w:rsid w:val="0507D759"/>
    <w:rsid w:val="051FA490"/>
    <w:rsid w:val="05461274"/>
    <w:rsid w:val="05AC39BE"/>
    <w:rsid w:val="05B6A32E"/>
    <w:rsid w:val="068B6418"/>
    <w:rsid w:val="075ADF6A"/>
    <w:rsid w:val="078BCE94"/>
    <w:rsid w:val="07D35500"/>
    <w:rsid w:val="08CEEB42"/>
    <w:rsid w:val="08E3AC9B"/>
    <w:rsid w:val="09438372"/>
    <w:rsid w:val="094C2199"/>
    <w:rsid w:val="095EDC81"/>
    <w:rsid w:val="09C7DAA8"/>
    <w:rsid w:val="0A0ABFE8"/>
    <w:rsid w:val="0A62EE27"/>
    <w:rsid w:val="0AEA7F95"/>
    <w:rsid w:val="0B1C95ED"/>
    <w:rsid w:val="0B2459E8"/>
    <w:rsid w:val="0B3811C2"/>
    <w:rsid w:val="0BFB070E"/>
    <w:rsid w:val="0CDB1B02"/>
    <w:rsid w:val="0DA9534E"/>
    <w:rsid w:val="0E09315B"/>
    <w:rsid w:val="0E2315BF"/>
    <w:rsid w:val="0E8B187B"/>
    <w:rsid w:val="0F16ED01"/>
    <w:rsid w:val="0FC481ED"/>
    <w:rsid w:val="10090CDB"/>
    <w:rsid w:val="10232D42"/>
    <w:rsid w:val="108264D2"/>
    <w:rsid w:val="119951D1"/>
    <w:rsid w:val="1233B0D8"/>
    <w:rsid w:val="126F6692"/>
    <w:rsid w:val="12716684"/>
    <w:rsid w:val="12EFD95D"/>
    <w:rsid w:val="13487264"/>
    <w:rsid w:val="1377A90D"/>
    <w:rsid w:val="144E1584"/>
    <w:rsid w:val="14A48ABF"/>
    <w:rsid w:val="150201B2"/>
    <w:rsid w:val="154B3F40"/>
    <w:rsid w:val="15653F47"/>
    <w:rsid w:val="1590D8F2"/>
    <w:rsid w:val="15919233"/>
    <w:rsid w:val="16210900"/>
    <w:rsid w:val="1675DD47"/>
    <w:rsid w:val="17235C11"/>
    <w:rsid w:val="1748A5D4"/>
    <w:rsid w:val="1794661A"/>
    <w:rsid w:val="17F4D29B"/>
    <w:rsid w:val="180E681B"/>
    <w:rsid w:val="188914EB"/>
    <w:rsid w:val="194D37A5"/>
    <w:rsid w:val="1989939E"/>
    <w:rsid w:val="1B48305C"/>
    <w:rsid w:val="1C0253C9"/>
    <w:rsid w:val="1CEF5F52"/>
    <w:rsid w:val="1D956E51"/>
    <w:rsid w:val="1DE8DBF5"/>
    <w:rsid w:val="1E2EE371"/>
    <w:rsid w:val="201E3DAE"/>
    <w:rsid w:val="219BB4E1"/>
    <w:rsid w:val="21A266B9"/>
    <w:rsid w:val="21D8ED4A"/>
    <w:rsid w:val="220B0530"/>
    <w:rsid w:val="222344DF"/>
    <w:rsid w:val="235F39D9"/>
    <w:rsid w:val="23C44FEF"/>
    <w:rsid w:val="244A3CB2"/>
    <w:rsid w:val="25729BD5"/>
    <w:rsid w:val="25835097"/>
    <w:rsid w:val="25B83017"/>
    <w:rsid w:val="2605C8B0"/>
    <w:rsid w:val="271F0B02"/>
    <w:rsid w:val="29AFD201"/>
    <w:rsid w:val="29CBAE17"/>
    <w:rsid w:val="2A174F4D"/>
    <w:rsid w:val="2A763010"/>
    <w:rsid w:val="2AA320D6"/>
    <w:rsid w:val="2B3366C3"/>
    <w:rsid w:val="2C7EA537"/>
    <w:rsid w:val="2D070738"/>
    <w:rsid w:val="2D363252"/>
    <w:rsid w:val="2E35B1FD"/>
    <w:rsid w:val="2EB5AD13"/>
    <w:rsid w:val="2FC91A78"/>
    <w:rsid w:val="302FA634"/>
    <w:rsid w:val="3107957D"/>
    <w:rsid w:val="3122A217"/>
    <w:rsid w:val="31487F66"/>
    <w:rsid w:val="31A724F0"/>
    <w:rsid w:val="31D82435"/>
    <w:rsid w:val="32601898"/>
    <w:rsid w:val="32A365DE"/>
    <w:rsid w:val="32BCBE45"/>
    <w:rsid w:val="32CCDB8D"/>
    <w:rsid w:val="33C7D721"/>
    <w:rsid w:val="3402F752"/>
    <w:rsid w:val="35E2723D"/>
    <w:rsid w:val="361354E7"/>
    <w:rsid w:val="36279B85"/>
    <w:rsid w:val="3761DF34"/>
    <w:rsid w:val="37F6B6FB"/>
    <w:rsid w:val="38D75819"/>
    <w:rsid w:val="38DE6382"/>
    <w:rsid w:val="39A1FA5F"/>
    <w:rsid w:val="39D2B700"/>
    <w:rsid w:val="3A78B4CF"/>
    <w:rsid w:val="3A99E1BE"/>
    <w:rsid w:val="3B0FD585"/>
    <w:rsid w:val="3B8BB9C6"/>
    <w:rsid w:val="3BD83033"/>
    <w:rsid w:val="3C160444"/>
    <w:rsid w:val="3D4D82BE"/>
    <w:rsid w:val="3DB7688F"/>
    <w:rsid w:val="3DD5514E"/>
    <w:rsid w:val="3E047094"/>
    <w:rsid w:val="3E19EE7D"/>
    <w:rsid w:val="3E6C7F9B"/>
    <w:rsid w:val="3F2B933D"/>
    <w:rsid w:val="3F7DC3F2"/>
    <w:rsid w:val="3F8EA93F"/>
    <w:rsid w:val="3F9CB7F9"/>
    <w:rsid w:val="3FC92B64"/>
    <w:rsid w:val="3FEDD153"/>
    <w:rsid w:val="403FB7E4"/>
    <w:rsid w:val="40A7B051"/>
    <w:rsid w:val="42B550E1"/>
    <w:rsid w:val="43024F37"/>
    <w:rsid w:val="433C176E"/>
    <w:rsid w:val="44283BF6"/>
    <w:rsid w:val="44B209BC"/>
    <w:rsid w:val="44E7676D"/>
    <w:rsid w:val="44EEE461"/>
    <w:rsid w:val="4505CFB6"/>
    <w:rsid w:val="451D073F"/>
    <w:rsid w:val="455804E6"/>
    <w:rsid w:val="45E489BF"/>
    <w:rsid w:val="464DDA1D"/>
    <w:rsid w:val="465FD6E0"/>
    <w:rsid w:val="4665BD7E"/>
    <w:rsid w:val="46CDFAC0"/>
    <w:rsid w:val="47A15976"/>
    <w:rsid w:val="48A03137"/>
    <w:rsid w:val="48DC6980"/>
    <w:rsid w:val="49B7E295"/>
    <w:rsid w:val="49EAC109"/>
    <w:rsid w:val="4A3C0198"/>
    <w:rsid w:val="4A4E9E3F"/>
    <w:rsid w:val="4BAFEF23"/>
    <w:rsid w:val="4BEA1124"/>
    <w:rsid w:val="4CB4EE59"/>
    <w:rsid w:val="4CCC08FA"/>
    <w:rsid w:val="4D3D3C44"/>
    <w:rsid w:val="4D73A25A"/>
    <w:rsid w:val="4D76F901"/>
    <w:rsid w:val="4E0A5728"/>
    <w:rsid w:val="4F8EC1B7"/>
    <w:rsid w:val="4FEEB98B"/>
    <w:rsid w:val="50220801"/>
    <w:rsid w:val="5059F58A"/>
    <w:rsid w:val="505E9D11"/>
    <w:rsid w:val="50849A74"/>
    <w:rsid w:val="513FC5AB"/>
    <w:rsid w:val="514037FD"/>
    <w:rsid w:val="5168614E"/>
    <w:rsid w:val="51B3E584"/>
    <w:rsid w:val="51F5C5EB"/>
    <w:rsid w:val="523ED3DA"/>
    <w:rsid w:val="527D2134"/>
    <w:rsid w:val="528D6D12"/>
    <w:rsid w:val="52D8C64C"/>
    <w:rsid w:val="52E0AC89"/>
    <w:rsid w:val="532D580A"/>
    <w:rsid w:val="533E3377"/>
    <w:rsid w:val="53577AF2"/>
    <w:rsid w:val="5374C3C5"/>
    <w:rsid w:val="538810A5"/>
    <w:rsid w:val="53B20DBE"/>
    <w:rsid w:val="54094E6D"/>
    <w:rsid w:val="5507AD2E"/>
    <w:rsid w:val="551D6EDE"/>
    <w:rsid w:val="55B2C617"/>
    <w:rsid w:val="5675F357"/>
    <w:rsid w:val="570240FE"/>
    <w:rsid w:val="572C061B"/>
    <w:rsid w:val="57501E3C"/>
    <w:rsid w:val="5791D349"/>
    <w:rsid w:val="57972905"/>
    <w:rsid w:val="57A4A0D6"/>
    <w:rsid w:val="57BA56AE"/>
    <w:rsid w:val="57F5CB22"/>
    <w:rsid w:val="57FD76EA"/>
    <w:rsid w:val="59F0AB64"/>
    <w:rsid w:val="5ACBF1DE"/>
    <w:rsid w:val="5BE20D10"/>
    <w:rsid w:val="5BEE83D9"/>
    <w:rsid w:val="5C27A3DF"/>
    <w:rsid w:val="5CC56E1E"/>
    <w:rsid w:val="5CE1B8B6"/>
    <w:rsid w:val="5CE29D71"/>
    <w:rsid w:val="5D060C17"/>
    <w:rsid w:val="5D621E89"/>
    <w:rsid w:val="5D970856"/>
    <w:rsid w:val="5E5F8C76"/>
    <w:rsid w:val="5E68661D"/>
    <w:rsid w:val="5EC04B86"/>
    <w:rsid w:val="5EE68F6A"/>
    <w:rsid w:val="5F68B1C3"/>
    <w:rsid w:val="5FF37CB2"/>
    <w:rsid w:val="600DB4F1"/>
    <w:rsid w:val="609DFFA7"/>
    <w:rsid w:val="60D6901F"/>
    <w:rsid w:val="6100AFBD"/>
    <w:rsid w:val="619CB4C1"/>
    <w:rsid w:val="61AD584B"/>
    <w:rsid w:val="6445CCD0"/>
    <w:rsid w:val="6445F000"/>
    <w:rsid w:val="646161AF"/>
    <w:rsid w:val="6470D134"/>
    <w:rsid w:val="64A478BC"/>
    <w:rsid w:val="64A529AE"/>
    <w:rsid w:val="64D3A23E"/>
    <w:rsid w:val="64DFC006"/>
    <w:rsid w:val="665379A5"/>
    <w:rsid w:val="6670CAFE"/>
    <w:rsid w:val="66B5C627"/>
    <w:rsid w:val="66B9B934"/>
    <w:rsid w:val="66D96321"/>
    <w:rsid w:val="67330045"/>
    <w:rsid w:val="67442719"/>
    <w:rsid w:val="679B66DD"/>
    <w:rsid w:val="67D30EB7"/>
    <w:rsid w:val="685C108A"/>
    <w:rsid w:val="68FD479E"/>
    <w:rsid w:val="69087829"/>
    <w:rsid w:val="691C47D8"/>
    <w:rsid w:val="693F569A"/>
    <w:rsid w:val="697D0E06"/>
    <w:rsid w:val="69D53E05"/>
    <w:rsid w:val="6A7F80B6"/>
    <w:rsid w:val="6BE6B9D3"/>
    <w:rsid w:val="6BF5D978"/>
    <w:rsid w:val="6CABCF3B"/>
    <w:rsid w:val="6CD75FA7"/>
    <w:rsid w:val="6EF312BC"/>
    <w:rsid w:val="6F8D1334"/>
    <w:rsid w:val="6FABF1B4"/>
    <w:rsid w:val="6FD83A39"/>
    <w:rsid w:val="7007FEEF"/>
    <w:rsid w:val="701D901D"/>
    <w:rsid w:val="716FD56D"/>
    <w:rsid w:val="7173BFC5"/>
    <w:rsid w:val="7175ED2D"/>
    <w:rsid w:val="7183ACB6"/>
    <w:rsid w:val="71DD5235"/>
    <w:rsid w:val="72DBB518"/>
    <w:rsid w:val="738FE4EF"/>
    <w:rsid w:val="739110E5"/>
    <w:rsid w:val="739FEA36"/>
    <w:rsid w:val="73F5896E"/>
    <w:rsid w:val="742246A8"/>
    <w:rsid w:val="74CA2670"/>
    <w:rsid w:val="74E5ED1A"/>
    <w:rsid w:val="7547D719"/>
    <w:rsid w:val="758BFA96"/>
    <w:rsid w:val="7596C51B"/>
    <w:rsid w:val="76067A3E"/>
    <w:rsid w:val="774D07B3"/>
    <w:rsid w:val="776195AE"/>
    <w:rsid w:val="77865982"/>
    <w:rsid w:val="77CB523B"/>
    <w:rsid w:val="78E8DEDF"/>
    <w:rsid w:val="7A0A6DAE"/>
    <w:rsid w:val="7A3983AD"/>
    <w:rsid w:val="7ABF0B19"/>
    <w:rsid w:val="7BCC9821"/>
    <w:rsid w:val="7C17A928"/>
    <w:rsid w:val="7D30D74B"/>
    <w:rsid w:val="7DB37989"/>
    <w:rsid w:val="7E545A47"/>
    <w:rsid w:val="7E8F2E20"/>
    <w:rsid w:val="7F98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398BF8"/>
  <w15:docId w15:val="{ED3253E3-FA3D-4FE7-AFC5-54867CE1C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="Times New Roman" w:cs="Times New Roman" w:asciiTheme="minorHAnsi" w:hAnsiTheme="minorHAnsi"/>
        <w:sz w:val="22"/>
        <w:szCs w:val="22"/>
        <w:lang w:val="en-US" w:eastAsia="en-US" w:bidi="ar-SA"/>
      </w:rPr>
    </w:rPrDefault>
    <w:pPrDefault>
      <w:pPr>
        <w:spacing w:before="60" w:after="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uiPriority="99" w:semiHidden="1" w:unhideWhenUsed="1"/>
    <w:lsdException w:name="index 3" w:uiPriority="99" w:semiHidden="1" w:unhideWhenUsed="1"/>
    <w:lsdException w:name="index 4" w:uiPriority="99" w:semiHidden="1" w:unhideWhenUsed="1"/>
    <w:lsdException w:name="index 5" w:uiPriority="99" w:semiHidden="1" w:unhideWhenUsed="1"/>
    <w:lsdException w:name="index 6" w:uiPriority="99" w:semiHidden="1" w:unhideWhenUsed="1"/>
    <w:lsdException w:name="index 7" w:uiPriority="99" w:semiHidden="1" w:unhideWhenUsed="1"/>
    <w:lsdException w:name="index 8" w:uiPriority="99" w:semiHidden="1" w:unhideWhenUsed="1"/>
    <w:lsdException w:name="index 9" w:semiHidden="1" w:unhideWhenUsed="1"/>
    <w:lsdException w:name="toc 1" w:semiHidden="1" w:unhideWhenUsed="1"/>
    <w:lsdException w:name="toc 2" w:uiPriority="99" w:semiHidden="1" w:unhideWhenUsed="1"/>
    <w:lsdException w:name="toc 3" w:uiPriority="99" w:semiHidden="1" w:unhideWhenUsed="1"/>
    <w:lsdException w:name="toc 4" w:uiPriority="99" w:semiHidden="1" w:unhideWhenUsed="1"/>
    <w:lsdException w:name="toc 5" w:uiPriority="99" w:semiHidden="1" w:unhideWhenUsed="1"/>
    <w:lsdException w:name="toc 6" w:uiPriority="99" w:semiHidden="1" w:unhideWhenUsed="1"/>
    <w:lsdException w:name="toc 7" w:uiPriority="99" w:semiHidden="1" w:unhideWhenUsed="1"/>
    <w:lsdException w:name="toc 8" w:uiPriority="99" w:semiHidden="1" w:unhideWhenUsed="1"/>
    <w:lsdException w:name="toc 9" w:uiPriority="99" w:semiHidden="1" w:unhideWhenUsed="1"/>
    <w:lsdException w:name="Normal Indent" w:uiPriority="99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uiPriority="99" w:semiHidden="1" w:unhideWhenUsed="1"/>
    <w:lsdException w:name="caption" w:semiHidden="1" w:unhideWhenUsed="1" w:qFormat="1"/>
    <w:lsdException w:name="table of figures" w:semiHidden="1" w:unhideWhenUsed="1"/>
    <w:lsdException w:name="envelope address" w:uiPriority="99" w:semiHidden="1" w:unhideWhenUsed="1"/>
    <w:lsdException w:name="envelope return" w:semiHidden="1" w:unhideWhenUsed="1"/>
    <w:lsdException w:name="footnote reference" w:uiPriority="99" w:semiHidden="1" w:unhideWhenUsed="1"/>
    <w:lsdException w:name="annotation reference" w:semiHidden="1" w:unhideWhenUsed="1"/>
    <w:lsdException w:name="line number" w:semiHidden="1" w:unhideWhenUsed="1"/>
    <w:lsdException w:name="page number" w:uiPriority="99" w:semiHidden="1" w:unhideWhenUsed="1"/>
    <w:lsdException w:name="endnote reference" w:uiPriority="99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semiHidden="1" w:unhideWhenUsed="1"/>
    <w:lsdException w:name="List 2" w:uiPriority="99" w:semiHidden="1" w:unhideWhenUsed="1"/>
    <w:lsdException w:name="List 3" w:uiPriority="99" w:semiHidden="1" w:unhideWhenUsed="1"/>
    <w:lsdException w:name="List 4" w:uiPriority="99" w:semiHidden="1" w:unhideWhenUsed="1"/>
    <w:lsdException w:name="List 5" w:uiPriority="99" w:semiHidden="1" w:unhideWhenUsed="1"/>
    <w:lsdException w:name="List Bullet 2" w:uiPriority="99" w:semiHidden="1" w:unhideWhenUsed="1"/>
    <w:lsdException w:name="List Bullet 3" w:uiPriority="99" w:semiHidden="1" w:unhideWhenUsed="1"/>
    <w:lsdException w:name="List Bullet 4" w:uiPriority="99" w:semiHidden="1" w:unhideWhenUsed="1"/>
    <w:lsdException w:name="List Bullet 5" w:uiPriority="99" w:semiHidden="1" w:unhideWhenUsed="1"/>
    <w:lsdException w:name="List Number 2" w:uiPriority="99" w:semiHidden="1" w:unhideWhenUsed="1"/>
    <w:lsdException w:name="List Number 3" w:uiPriority="99" w:semiHidden="1" w:unhideWhenUsed="1"/>
    <w:lsdException w:name="List Number 4" w:uiPriority="99" w:semiHidden="1" w:unhideWhenUsed="1"/>
    <w:lsdException w:name="List Number 5" w:uiPriority="99" w:semiHidden="1" w:unhideWhenUsed="1"/>
    <w:lsdException w:name="Title" w:qFormat="1"/>
    <w:lsdException w:name="Closing" w:uiPriority="99" w:semiHidden="1" w:unhideWhenUsed="1"/>
    <w:lsdException w:name="Signature" w:uiPriority="99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uiPriority="99" w:semiHidden="1" w:unhideWhenUsed="1"/>
    <w:lsdException w:name="List Continue 3" w:uiPriority="99" w:semiHidden="1" w:unhideWhenUsed="1"/>
    <w:lsdException w:name="List Continue 4" w:uiPriority="99" w:semiHidden="1" w:unhideWhenUsed="1"/>
    <w:lsdException w:name="List Continue 5" w:uiPriority="99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uiPriority="99" w:semiHidden="1" w:unhideWhenUsed="1"/>
    <w:lsdException w:name="Body Text First Indent" w:uiPriority="99" w:semiHidden="1" w:unhideWhenUsed="1"/>
    <w:lsdException w:name="Body Text First Indent 2" w:uiPriority="99" w:semiHidden="1" w:unhideWhenUsed="1"/>
    <w:lsdException w:name="Note Heading" w:uiPriority="99" w:semiHidden="1" w:unhideWhenUsed="1"/>
    <w:lsdException w:name="Body Text 2" w:uiPriority="99" w:semiHidden="1" w:unhideWhenUsed="1"/>
    <w:lsdException w:name="Body Text 3" w:semiHidden="1" w:unhideWhenUsed="1"/>
    <w:lsdException w:name="Body Text Indent 2" w:uiPriority="99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uiPriority="99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uiPriority="99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uiPriority="99" w:semiHidden="1" w:unhideWhenUsed="1"/>
    <w:lsdException w:name="HTML Address" w:uiPriority="99" w:semiHidden="1" w:unhideWhenUsed="1"/>
    <w:lsdException w:name="HTML Cite" w:uiPriority="99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73110F"/>
  </w:style>
  <w:style w:type="paragraph" w:styleId="Heading1">
    <w:name w:val="heading 1"/>
    <w:basedOn w:val="Normal"/>
    <w:uiPriority w:val="9"/>
    <w:qFormat/>
    <w:rsid w:val="002770CD"/>
    <w:pPr>
      <w:keepNext/>
      <w:spacing w:before="240"/>
      <w:contextualSpacing/>
      <w:outlineLvl w:val="0"/>
    </w:pPr>
    <w:rPr>
      <w:rFonts w:cs="Arial" w:asciiTheme="majorHAnsi" w:hAnsiTheme="majorHAnsi"/>
      <w:b/>
      <w:bCs/>
      <w:kern w:val="32"/>
      <w:sz w:val="2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770CD"/>
    <w:pPr>
      <w:spacing w:after="200"/>
      <w:contextualSpacing/>
      <w:outlineLvl w:val="1"/>
    </w:pPr>
    <w:rPr>
      <w:b/>
    </w:rPr>
  </w:style>
  <w:style w:type="paragraph" w:styleId="Heading3">
    <w:name w:val="heading 3"/>
    <w:basedOn w:val="Normal"/>
    <w:link w:val="Heading3Char"/>
    <w:uiPriority w:val="9"/>
    <w:unhideWhenUsed/>
    <w:qFormat/>
    <w:rsid w:val="002770CD"/>
    <w:pPr>
      <w:contextualSpacing/>
      <w:outlineLvl w:val="2"/>
    </w:pPr>
    <w:rPr>
      <w:b/>
    </w:rPr>
  </w:style>
  <w:style w:type="paragraph" w:styleId="Heading4">
    <w:name w:val="heading 4"/>
    <w:basedOn w:val="Normal"/>
    <w:link w:val="Heading4Char"/>
    <w:uiPriority w:val="9"/>
    <w:unhideWhenUsed/>
    <w:qFormat/>
    <w:rsid w:val="00E73D3F"/>
    <w:pPr>
      <w:keepNext/>
      <w:keepLines/>
      <w:spacing w:before="300" w:after="100"/>
      <w:contextualSpacing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4"/>
    </w:pPr>
    <w:rPr>
      <w:rFonts w:asciiTheme="majorHAnsi" w:hAnsiTheme="majorHAnsi" w:eastAsiaTheme="majorEastAsia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5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F751F"/>
    <w:pPr>
      <w:keepNext/>
      <w:keepLines/>
      <w:spacing w:before="40" w:after="0"/>
      <w:contextualSpacing/>
      <w:outlineLvl w:val="6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2770CD"/>
    <w:pPr>
      <w:keepNext/>
      <w:keepLines/>
      <w:spacing w:before="40" w:after="0"/>
      <w:contextualSpacing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2770CD"/>
    <w:pPr>
      <w:keepNext/>
      <w:keepLines/>
      <w:spacing w:before="40" w:after="0"/>
      <w:contextualSpacing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3Char" w:customStyle="1">
    <w:name w:val="Heading 3 Char"/>
    <w:basedOn w:val="DefaultParagraphFont"/>
    <w:link w:val="Heading3"/>
    <w:uiPriority w:val="9"/>
    <w:rsid w:val="002770CD"/>
    <w:rPr>
      <w:b/>
    </w:rPr>
  </w:style>
  <w:style w:type="paragraph" w:styleId="Location" w:customStyle="1">
    <w:name w:val="Location"/>
    <w:basedOn w:val="Normal"/>
    <w:qFormat/>
    <w:rsid w:val="00E7243F"/>
    <w:pPr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70CD"/>
    <w:pPr>
      <w:spacing w:before="0" w:after="0" w:line="240" w:lineRule="auto"/>
    </w:pPr>
    <w:rPr>
      <w:rFonts w:ascii="Tahoma" w:hAnsi="Tahoma" w:cs="Tahoma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46794"/>
    <w:rPr>
      <w:rFonts w:ascii="Tahoma" w:hAnsi="Tahoma" w:cs="Tahoma"/>
      <w:szCs w:val="16"/>
    </w:rPr>
  </w:style>
  <w:style w:type="paragraph" w:styleId="Title">
    <w:name w:val="Title"/>
    <w:basedOn w:val="Normal"/>
    <w:next w:val="Heading1"/>
    <w:uiPriority w:val="1"/>
    <w:qFormat/>
    <w:rsid w:val="00AA1380"/>
    <w:pPr>
      <w:spacing w:before="240" w:after="80"/>
      <w:contextualSpacing/>
      <w:jc w:val="right"/>
    </w:pPr>
    <w:rPr>
      <w:rFonts w:cs="Arial" w:asciiTheme="majorHAnsi" w:hAnsiTheme="majorHAnsi"/>
      <w:b/>
      <w:caps/>
      <w:color w:val="404040" w:themeColor="text1" w:themeTint="BF"/>
      <w:sz w:val="56"/>
    </w:rPr>
  </w:style>
  <w:style w:type="character" w:styleId="PlaceholderText">
    <w:name w:val="Placeholder Text"/>
    <w:basedOn w:val="DefaultParagraphFont"/>
    <w:uiPriority w:val="99"/>
    <w:semiHidden/>
    <w:rsid w:val="00D46794"/>
    <w:rPr>
      <w:color w:val="595959" w:themeColor="text1" w:themeTint="A6"/>
    </w:rPr>
  </w:style>
  <w:style w:type="table" w:styleId="TableGrid">
    <w:name w:val="Table Grid"/>
    <w:basedOn w:val="TableNormal"/>
    <w:rsid w:val="00D274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6Char" w:customStyle="1">
    <w:name w:val="Heading 6 Char"/>
    <w:basedOn w:val="DefaultParagraphFont"/>
    <w:link w:val="Heading6"/>
    <w:uiPriority w:val="9"/>
    <w:semiHidden/>
    <w:rsid w:val="009F751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F751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770CD"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770CD"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paragraph" w:styleId="BlockText">
    <w:name w:val="Block Text"/>
    <w:basedOn w:val="Normal"/>
    <w:uiPriority w:val="99"/>
    <w:semiHidden/>
    <w:unhideWhenUsed/>
    <w:rsid w:val="009F751F"/>
    <w:pPr>
      <w:pBdr>
        <w:top w:val="single" w:color="365F91" w:themeColor="accent1" w:themeShade="BF" w:sz="2" w:space="10"/>
        <w:left w:val="single" w:color="365F91" w:themeColor="accent1" w:themeShade="BF" w:sz="2" w:space="10"/>
        <w:bottom w:val="single" w:color="365F91" w:themeColor="accent1" w:themeShade="BF" w:sz="2" w:space="10"/>
        <w:right w:val="single" w:color="365F91" w:themeColor="accent1" w:themeShade="BF" w:sz="2" w:space="10"/>
      </w:pBdr>
      <w:ind w:left="1152" w:right="1152"/>
    </w:pPr>
    <w:rPr>
      <w:rFonts w:eastAsiaTheme="minorEastAsia" w:cstheme="minorBidi"/>
      <w:i/>
      <w:iCs/>
      <w:color w:val="365F91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770CD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D46794"/>
    <w:rPr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770C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D4679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770CD"/>
    <w:pPr>
      <w:spacing w:after="120"/>
      <w:ind w:left="283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D4679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770CD"/>
    <w:pPr>
      <w:spacing w:after="120"/>
      <w:ind w:left="283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D46794"/>
    <w:rPr>
      <w:szCs w:val="16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2770CD"/>
    <w:pPr>
      <w:spacing w:before="0" w:after="200" w:line="240" w:lineRule="auto"/>
    </w:pPr>
    <w:rPr>
      <w:i/>
      <w:iCs/>
      <w:color w:val="1F497D" w:themeColor="text2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70CD"/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0CD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467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0C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46794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E25C5"/>
    <w:pPr>
      <w:spacing w:before="0" w:after="0" w:line="240" w:lineRule="auto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D46794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D46794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E25C5"/>
    <w:pPr>
      <w:spacing w:before="0" w:after="0" w:line="240" w:lineRule="auto"/>
    </w:pPr>
    <w:rPr>
      <w:rFonts w:asciiTheme="majorHAnsi" w:hAnsiTheme="majorHAnsi" w:eastAsiaTheme="majorEastAsia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5C5"/>
    <w:pPr>
      <w:spacing w:before="0" w:after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D46794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E25C5"/>
    <w:rPr>
      <w:rFonts w:ascii="Consolas" w:hAnsi="Consolas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E25C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E25C5"/>
    <w:rPr>
      <w:rFonts w:ascii="Consolas" w:hAnsi="Consolas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E25C5"/>
    <w:pPr>
      <w:spacing w:before="0" w:after="0"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D46794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E25C5"/>
    <w:rPr>
      <w:rFonts w:ascii="Consolas" w:hAnsi="Consolas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E25C5"/>
    <w:rPr>
      <w:rFonts w:ascii="Consolas" w:hAnsi="Consolas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E25C5"/>
    <w:rPr>
      <w:i/>
      <w:iCs/>
    </w:rPr>
  </w:style>
  <w:style w:type="character" w:styleId="Hyperlink">
    <w:name w:val="Hyperlink"/>
    <w:basedOn w:val="DefaultParagraphFont"/>
    <w:uiPriority w:val="99"/>
    <w:unhideWhenUsed/>
    <w:rsid w:val="00EE25C5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E25C5"/>
    <w:pPr>
      <w:spacing w:before="0" w:after="0" w:line="240" w:lineRule="auto"/>
      <w:ind w:left="22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E25C5"/>
    <w:pPr>
      <w:spacing w:before="0" w:after="0" w:line="240" w:lineRule="auto"/>
      <w:ind w:left="1980" w:hanging="220"/>
    </w:pPr>
  </w:style>
  <w:style w:type="character" w:styleId="LineNumber">
    <w:name w:val="line number"/>
    <w:basedOn w:val="DefaultParagraphFont"/>
    <w:uiPriority w:val="99"/>
    <w:semiHidden/>
    <w:unhideWhenUsed/>
    <w:rsid w:val="00EE25C5"/>
  </w:style>
  <w:style w:type="paragraph" w:styleId="List">
    <w:name w:val="List"/>
    <w:basedOn w:val="Normal"/>
    <w:uiPriority w:val="99"/>
    <w:semiHidden/>
    <w:unhideWhenUsed/>
    <w:rsid w:val="00EE25C5"/>
    <w:pPr>
      <w:ind w:left="283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EE25C5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E25C5"/>
    <w:pPr>
      <w:spacing w:after="120"/>
      <w:ind w:left="283"/>
      <w:contextualSpacing/>
    </w:pPr>
  </w:style>
  <w:style w:type="paragraph" w:styleId="MacroText">
    <w:name w:val="macro"/>
    <w:link w:val="MacroTextChar"/>
    <w:uiPriority w:val="99"/>
    <w:semiHidden/>
    <w:unhideWhenUsed/>
    <w:rsid w:val="00EE25C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D46794"/>
    <w:rPr>
      <w:rFonts w:ascii="Consolas" w:hAnsi="Consolas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E25C5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after="0"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D46794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E25C5"/>
    <w:pPr>
      <w:spacing w:before="0" w:after="0"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D46794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E25C5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D46794"/>
  </w:style>
  <w:style w:type="paragraph" w:styleId="Subtitle">
    <w:name w:val="Subtitle"/>
    <w:basedOn w:val="Normal"/>
    <w:link w:val="SubtitleChar"/>
    <w:uiPriority w:val="99"/>
    <w:semiHidden/>
    <w:unhideWhenUsed/>
    <w:qFormat/>
    <w:rsid w:val="00EE25C5"/>
    <w:pPr>
      <w:numPr>
        <w:ilvl w:val="1"/>
      </w:numPr>
      <w:spacing w:after="160"/>
      <w:contextualSpacing/>
    </w:pPr>
    <w:rPr>
      <w:rFonts w:eastAsiaTheme="minorEastAsia" w:cstheme="minorBidi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99"/>
    <w:semiHidden/>
    <w:rsid w:val="00D46794"/>
    <w:rPr>
      <w:rFonts w:asciiTheme="minorHAnsi" w:hAnsiTheme="minorHAnsi" w:eastAsiaTheme="minorEastAsia" w:cstheme="minorBidi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E25C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E25C5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EE25C5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EE25C5"/>
    <w:pPr>
      <w:spacing w:after="100"/>
    </w:pPr>
  </w:style>
  <w:style w:type="paragraph" w:styleId="Quote">
    <w:name w:val="Quote"/>
    <w:basedOn w:val="Normal"/>
    <w:link w:val="QuoteChar"/>
    <w:uiPriority w:val="29"/>
    <w:semiHidden/>
    <w:unhideWhenUsed/>
    <w:qFormat/>
    <w:rsid w:val="009F751F"/>
    <w:pPr>
      <w:spacing w:before="200" w:after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semiHidden/>
    <w:rsid w:val="009F751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F751F"/>
    <w:pPr>
      <w:spacing w:before="360" w:after="360"/>
      <w:jc w:val="center"/>
    </w:pPr>
    <w:rPr>
      <w:i/>
      <w:iCs/>
      <w:color w:val="365F9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sid w:val="009F751F"/>
    <w:rPr>
      <w:i/>
      <w:iCs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25C5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46794"/>
    <w:rPr>
      <w:b/>
      <w:bCs/>
      <w:caps w:val="0"/>
      <w:smallCaps/>
      <w:color w:val="365F9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46794"/>
    <w:rPr>
      <w:b/>
      <w:bCs/>
      <w:i/>
      <w:iCs/>
      <w:spacing w:val="0"/>
    </w:r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9F751F"/>
    <w:pPr>
      <w:framePr w:wrap="around" w:hAnchor="text" w:vAnchor="text" w:y="1"/>
    </w:pPr>
    <w:rPr>
      <w:rFonts w:eastAsiaTheme="majorEastAsia" w:cstheme="majorBidi"/>
      <w:bCs w:val="0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D46794"/>
    <w:rPr>
      <w:color w:val="595959" w:themeColor="text1" w:themeTint="A6"/>
      <w:shd w:val="clear" w:color="auto" w:fill="E6E6E6"/>
    </w:rPr>
  </w:style>
  <w:style w:type="table" w:styleId="TableGridLight1" w:customStyle="1">
    <w:name w:val="Table Grid Light1"/>
    <w:basedOn w:val="TableNormal"/>
    <w:uiPriority w:val="40"/>
    <w:rsid w:val="00CE6D3B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GridTable1Light-Accent41" w:customStyle="1">
    <w:name w:val="Grid Table 1 Light - Accent 41"/>
    <w:basedOn w:val="TableNormal"/>
    <w:uiPriority w:val="46"/>
    <w:rsid w:val="00AA1380"/>
    <w:pPr>
      <w:spacing w:after="0" w:line="240" w:lineRule="auto"/>
    </w:pPr>
    <w:tblPr>
      <w:tblStyleRowBandSize w:val="1"/>
      <w:tblStyleColBandSize w:val="1"/>
      <w:tblBorders>
        <w:top w:val="single" w:color="CCC0D9" w:themeColor="accent4" w:themeTint="66" w:sz="4" w:space="0"/>
        <w:left w:val="single" w:color="CCC0D9" w:themeColor="accent4" w:themeTint="66" w:sz="4" w:space="0"/>
        <w:bottom w:val="single" w:color="CCC0D9" w:themeColor="accent4" w:themeTint="66" w:sz="4" w:space="0"/>
        <w:right w:val="single" w:color="CCC0D9" w:themeColor="accent4" w:themeTint="66" w:sz="4" w:space="0"/>
        <w:insideH w:val="single" w:color="CCC0D9" w:themeColor="accent4" w:themeTint="66" w:sz="4" w:space="0"/>
        <w:insideV w:val="single" w:color="CCC0D9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A1C7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tyle1" w:customStyle="1">
    <w:name w:val="Style1"/>
    <w:basedOn w:val="TableNormal"/>
    <w:uiPriority w:val="99"/>
    <w:rsid w:val="00264F50"/>
    <w:pPr>
      <w:spacing w:before="0" w:after="0" w:line="240" w:lineRule="auto"/>
    </w:pPr>
    <w:tblPr>
      <w:tblBorders>
        <w:top w:val="double" w:color="7F7F7F" w:themeColor="text1" w:themeTint="80" w:sz="4" w:space="0"/>
        <w:bottom w:val="double" w:color="7F7F7F" w:themeColor="text1" w:themeTint="80" w:sz="4" w:space="0"/>
        <w:insideH w:val="double" w:color="7F7F7F" w:themeColor="text1" w:themeTint="80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555D3B"/>
    <w:pPr>
      <w:spacing w:before="0"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55D3B"/>
  </w:style>
  <w:style w:type="paragraph" w:styleId="Footer">
    <w:name w:val="footer"/>
    <w:basedOn w:val="Normal"/>
    <w:link w:val="FooterChar"/>
    <w:uiPriority w:val="99"/>
    <w:unhideWhenUsed/>
    <w:rsid w:val="00555D3B"/>
    <w:pPr>
      <w:spacing w:before="0"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55D3B"/>
  </w:style>
  <w:style w:type="paragraph" w:styleId="Bibliography">
    <w:name w:val="Bibliography"/>
    <w:basedOn w:val="Normal"/>
    <w:next w:val="Normal"/>
    <w:uiPriority w:val="37"/>
    <w:semiHidden/>
    <w:unhideWhenUsed/>
    <w:rsid w:val="00E92149"/>
  </w:style>
  <w:style w:type="paragraph" w:styleId="BodyText2">
    <w:name w:val="Body Text 2"/>
    <w:basedOn w:val="Normal"/>
    <w:link w:val="BodyText2Char"/>
    <w:uiPriority w:val="99"/>
    <w:semiHidden/>
    <w:unhideWhenUsed/>
    <w:rsid w:val="00E92149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E92149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92149"/>
    <w:pPr>
      <w:spacing w:after="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E9214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92149"/>
    <w:pPr>
      <w:spacing w:after="60"/>
      <w:ind w:left="360"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E9214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92149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E92149"/>
  </w:style>
  <w:style w:type="paragraph" w:styleId="Closing">
    <w:name w:val="Closing"/>
    <w:basedOn w:val="Normal"/>
    <w:link w:val="ClosingChar"/>
    <w:uiPriority w:val="99"/>
    <w:semiHidden/>
    <w:unhideWhenUsed/>
    <w:rsid w:val="00E92149"/>
    <w:pPr>
      <w:spacing w:before="0" w:after="0"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E92149"/>
  </w:style>
  <w:style w:type="table" w:styleId="ColorfulGrid">
    <w:name w:val="Colorful Grid"/>
    <w:basedOn w:val="TableNormal"/>
    <w:uiPriority w:val="73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92149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92149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92149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92149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92149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92149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92149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92149"/>
  </w:style>
  <w:style w:type="character" w:styleId="DateChar" w:customStyle="1">
    <w:name w:val="Date Char"/>
    <w:basedOn w:val="DefaultParagraphFont"/>
    <w:link w:val="Date"/>
    <w:uiPriority w:val="99"/>
    <w:semiHidden/>
    <w:rsid w:val="00E92149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92149"/>
    <w:pPr>
      <w:spacing w:before="0"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E92149"/>
  </w:style>
  <w:style w:type="character" w:styleId="Emphasis">
    <w:name w:val="Emphasis"/>
    <w:basedOn w:val="DefaultParagraphFont"/>
    <w:uiPriority w:val="99"/>
    <w:semiHidden/>
    <w:unhideWhenUsed/>
    <w:qFormat/>
    <w:rsid w:val="00E9214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92149"/>
    <w:rPr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92149"/>
    <w:pPr>
      <w:framePr w:w="7920" w:h="1980" w:hSpace="180" w:wrap="auto" w:hAnchor="page" w:xAlign="center" w:yAlign="bottom" w:hRule="exact"/>
      <w:spacing w:before="0"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2149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92149"/>
    <w:rPr>
      <w:vertAlign w:val="superscript"/>
    </w:rPr>
  </w:style>
  <w:style w:type="table" w:styleId="GridTable1Light1" w:customStyle="1">
    <w:name w:val="Grid Table 1 Light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1" w:customStyle="1">
    <w:name w:val="Grid Table 1 Light - Accent 1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  <w:tblBorders>
        <w:top w:val="single" w:color="B8CCE4" w:themeColor="accent1" w:themeTint="66" w:sz="4" w:space="0"/>
        <w:left w:val="single" w:color="B8CCE4" w:themeColor="accent1" w:themeTint="66" w:sz="4" w:space="0"/>
        <w:bottom w:val="single" w:color="B8CCE4" w:themeColor="accent1" w:themeTint="66" w:sz="4" w:space="0"/>
        <w:right w:val="single" w:color="B8CCE4" w:themeColor="accent1" w:themeTint="66" w:sz="4" w:space="0"/>
        <w:insideH w:val="single" w:color="B8CCE4" w:themeColor="accent1" w:themeTint="66" w:sz="4" w:space="0"/>
        <w:insideV w:val="single" w:color="B8CCE4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1" w:customStyle="1">
    <w:name w:val="Grid Table 1 Light - Accent 2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  <w:tblBorders>
        <w:top w:val="single" w:color="E5B8B7" w:themeColor="accent2" w:themeTint="66" w:sz="4" w:space="0"/>
        <w:left w:val="single" w:color="E5B8B7" w:themeColor="accent2" w:themeTint="66" w:sz="4" w:space="0"/>
        <w:bottom w:val="single" w:color="E5B8B7" w:themeColor="accent2" w:themeTint="66" w:sz="4" w:space="0"/>
        <w:right w:val="single" w:color="E5B8B7" w:themeColor="accent2" w:themeTint="66" w:sz="4" w:space="0"/>
        <w:insideH w:val="single" w:color="E5B8B7" w:themeColor="accent2" w:themeTint="66" w:sz="4" w:space="0"/>
        <w:insideV w:val="single" w:color="E5B8B7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D99594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9594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1" w:customStyle="1">
    <w:name w:val="Grid Table 1 Light - Accent 3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  <w:tblBorders>
        <w:top w:val="single" w:color="D6E3BC" w:themeColor="accent3" w:themeTint="66" w:sz="4" w:space="0"/>
        <w:left w:val="single" w:color="D6E3BC" w:themeColor="accent3" w:themeTint="66" w:sz="4" w:space="0"/>
        <w:bottom w:val="single" w:color="D6E3BC" w:themeColor="accent3" w:themeTint="66" w:sz="4" w:space="0"/>
        <w:right w:val="single" w:color="D6E3BC" w:themeColor="accent3" w:themeTint="66" w:sz="4" w:space="0"/>
        <w:insideH w:val="single" w:color="D6E3BC" w:themeColor="accent3" w:themeTint="66" w:sz="4" w:space="0"/>
        <w:insideV w:val="single" w:color="D6E3BC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2D69B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2D69B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1" w:customStyle="1">
    <w:name w:val="Grid Table 1 Light - Accent 5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1" w:customStyle="1">
    <w:name w:val="Grid Table 1 Light - Accent 6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6" w:sz="4" w:space="0"/>
        <w:left w:val="single" w:color="FBD4B4" w:themeColor="accent6" w:themeTint="66" w:sz="4" w:space="0"/>
        <w:bottom w:val="single" w:color="FBD4B4" w:themeColor="accent6" w:themeTint="66" w:sz="4" w:space="0"/>
        <w:right w:val="single" w:color="FBD4B4" w:themeColor="accent6" w:themeTint="66" w:sz="4" w:space="0"/>
        <w:insideH w:val="single" w:color="FBD4B4" w:themeColor="accent6" w:themeTint="66" w:sz="4" w:space="0"/>
        <w:insideV w:val="single" w:color="FBD4B4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ABF8F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1" w:customStyle="1">
    <w:name w:val="Grid Table 2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1" w:customStyle="1">
    <w:name w:val="Grid Table 2 - Accent 1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1" w:customStyle="1">
    <w:name w:val="Grid Table 2 - Accent 2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2" w:space="0"/>
        <w:bottom w:val="single" w:color="D99594" w:themeColor="accent2" w:themeTint="99" w:sz="2" w:space="0"/>
        <w:insideH w:val="single" w:color="D99594" w:themeColor="accent2" w:themeTint="99" w:sz="2" w:space="0"/>
        <w:insideV w:val="single" w:color="D99594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99594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99594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1" w:customStyle="1">
    <w:name w:val="Grid Table 2 - Accent 3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C2D69B" w:themeColor="accent3" w:themeTint="99" w:sz="2" w:space="0"/>
        <w:bottom w:val="single" w:color="C2D69B" w:themeColor="accent3" w:themeTint="99" w:sz="2" w:space="0"/>
        <w:insideH w:val="single" w:color="C2D69B" w:themeColor="accent3" w:themeTint="99" w:sz="2" w:space="0"/>
        <w:insideV w:val="single" w:color="C2D69B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2D69B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2D69B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1" w:customStyle="1">
    <w:name w:val="Grid Table 2 - Accent 4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B2A1C7" w:themeColor="accent4" w:themeTint="99" w:sz="2" w:space="0"/>
        <w:bottom w:val="single" w:color="B2A1C7" w:themeColor="accent4" w:themeTint="99" w:sz="2" w:space="0"/>
        <w:insideH w:val="single" w:color="B2A1C7" w:themeColor="accent4" w:themeTint="99" w:sz="2" w:space="0"/>
        <w:insideV w:val="single" w:color="B2A1C7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2A1C7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2A1C7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1" w:customStyle="1">
    <w:name w:val="Grid Table 2 - Accent 5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92CDDC" w:themeColor="accent5" w:themeTint="99" w:sz="2" w:space="0"/>
        <w:bottom w:val="single" w:color="92CDDC" w:themeColor="accent5" w:themeTint="99" w:sz="2" w:space="0"/>
        <w:insideH w:val="single" w:color="92CDDC" w:themeColor="accent5" w:themeTint="99" w:sz="2" w:space="0"/>
        <w:insideV w:val="single" w:color="92CDDC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2CDDC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1" w:customStyle="1">
    <w:name w:val="Grid Table 2 - Accent 6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FABF8F" w:themeColor="accent6" w:themeTint="99" w:sz="2" w:space="0"/>
        <w:bottom w:val="single" w:color="FABF8F" w:themeColor="accent6" w:themeTint="99" w:sz="2" w:space="0"/>
        <w:insideH w:val="single" w:color="FABF8F" w:themeColor="accent6" w:themeTint="99" w:sz="2" w:space="0"/>
        <w:insideV w:val="single" w:color="FABF8F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FABF8F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FABF8F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1" w:customStyle="1">
    <w:name w:val="Grid Table 3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1" w:customStyle="1">
    <w:name w:val="Grid Table 3 - Accent 1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color="95B3D7" w:themeColor="accent1" w:themeTint="99" w:sz="4" w:space="0"/>
        </w:tcBorders>
      </w:tcPr>
    </w:tblStylePr>
    <w:tblStylePr w:type="nwCell">
      <w:tblPr/>
      <w:tcPr>
        <w:tcBorders>
          <w:bottom w:val="single" w:color="95B3D7" w:themeColor="accent1" w:themeTint="99" w:sz="4" w:space="0"/>
        </w:tcBorders>
      </w:tcPr>
    </w:tblStylePr>
    <w:tblStylePr w:type="seCell">
      <w:tblPr/>
      <w:tcPr>
        <w:tcBorders>
          <w:top w:val="single" w:color="95B3D7" w:themeColor="accent1" w:themeTint="99" w:sz="4" w:space="0"/>
        </w:tcBorders>
      </w:tcPr>
    </w:tblStylePr>
    <w:tblStylePr w:type="swCell">
      <w:tblPr/>
      <w:tcPr>
        <w:tcBorders>
          <w:top w:val="single" w:color="95B3D7" w:themeColor="accent1" w:themeTint="99" w:sz="4" w:space="0"/>
        </w:tcBorders>
      </w:tcPr>
    </w:tblStylePr>
  </w:style>
  <w:style w:type="table" w:styleId="GridTable3-Accent21" w:customStyle="1">
    <w:name w:val="Grid Table 3 - Accent 2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color="D99594" w:themeColor="accent2" w:themeTint="99" w:sz="4" w:space="0"/>
        </w:tcBorders>
      </w:tcPr>
    </w:tblStylePr>
    <w:tblStylePr w:type="nwCell">
      <w:tblPr/>
      <w:tcPr>
        <w:tcBorders>
          <w:bottom w:val="single" w:color="D99594" w:themeColor="accent2" w:themeTint="99" w:sz="4" w:space="0"/>
        </w:tcBorders>
      </w:tcPr>
    </w:tblStylePr>
    <w:tblStylePr w:type="seCell">
      <w:tblPr/>
      <w:tcPr>
        <w:tcBorders>
          <w:top w:val="single" w:color="D99594" w:themeColor="accent2" w:themeTint="99" w:sz="4" w:space="0"/>
        </w:tcBorders>
      </w:tcPr>
    </w:tblStylePr>
    <w:tblStylePr w:type="swCell">
      <w:tblPr/>
      <w:tcPr>
        <w:tcBorders>
          <w:top w:val="single" w:color="D99594" w:themeColor="accent2" w:themeTint="99" w:sz="4" w:space="0"/>
        </w:tcBorders>
      </w:tcPr>
    </w:tblStylePr>
  </w:style>
  <w:style w:type="table" w:styleId="GridTable3-Accent31" w:customStyle="1">
    <w:name w:val="Grid Table 3 - Accent 3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color="C2D69B" w:themeColor="accent3" w:themeTint="99" w:sz="4" w:space="0"/>
        </w:tcBorders>
      </w:tcPr>
    </w:tblStylePr>
    <w:tblStylePr w:type="nwCell">
      <w:tblPr/>
      <w:tcPr>
        <w:tcBorders>
          <w:bottom w:val="single" w:color="C2D69B" w:themeColor="accent3" w:themeTint="99" w:sz="4" w:space="0"/>
        </w:tcBorders>
      </w:tcPr>
    </w:tblStylePr>
    <w:tblStylePr w:type="seCell">
      <w:tblPr/>
      <w:tcPr>
        <w:tcBorders>
          <w:top w:val="single" w:color="C2D69B" w:themeColor="accent3" w:themeTint="99" w:sz="4" w:space="0"/>
        </w:tcBorders>
      </w:tcPr>
    </w:tblStylePr>
    <w:tblStylePr w:type="swCell">
      <w:tblPr/>
      <w:tcPr>
        <w:tcBorders>
          <w:top w:val="single" w:color="C2D69B" w:themeColor="accent3" w:themeTint="99" w:sz="4" w:space="0"/>
        </w:tcBorders>
      </w:tcPr>
    </w:tblStylePr>
  </w:style>
  <w:style w:type="table" w:styleId="GridTable3-Accent41" w:customStyle="1">
    <w:name w:val="Grid Table 3 - Accent 4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color="B2A1C7" w:themeColor="accent4" w:themeTint="99" w:sz="4" w:space="0"/>
        </w:tcBorders>
      </w:tcPr>
    </w:tblStylePr>
    <w:tblStylePr w:type="nwCell">
      <w:tblPr/>
      <w:tcPr>
        <w:tcBorders>
          <w:bottom w:val="single" w:color="B2A1C7" w:themeColor="accent4" w:themeTint="99" w:sz="4" w:space="0"/>
        </w:tcBorders>
      </w:tcPr>
    </w:tblStylePr>
    <w:tblStylePr w:type="seCell">
      <w:tblPr/>
      <w:tcPr>
        <w:tcBorders>
          <w:top w:val="single" w:color="B2A1C7" w:themeColor="accent4" w:themeTint="99" w:sz="4" w:space="0"/>
        </w:tcBorders>
      </w:tcPr>
    </w:tblStylePr>
    <w:tblStylePr w:type="swCell">
      <w:tblPr/>
      <w:tcPr>
        <w:tcBorders>
          <w:top w:val="single" w:color="B2A1C7" w:themeColor="accent4" w:themeTint="99" w:sz="4" w:space="0"/>
        </w:tcBorders>
      </w:tcPr>
    </w:tblStylePr>
  </w:style>
  <w:style w:type="table" w:styleId="GridTable3-Accent51" w:customStyle="1">
    <w:name w:val="Grid Table 3 - Accent 5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color="92CDDC" w:themeColor="accent5" w:themeTint="99" w:sz="4" w:space="0"/>
        </w:tcBorders>
      </w:tcPr>
    </w:tblStylePr>
    <w:tblStylePr w:type="nwCell">
      <w:tblPr/>
      <w:tcPr>
        <w:tcBorders>
          <w:bottom w:val="single" w:color="92CDDC" w:themeColor="accent5" w:themeTint="99" w:sz="4" w:space="0"/>
        </w:tcBorders>
      </w:tcPr>
    </w:tblStylePr>
    <w:tblStylePr w:type="seCell">
      <w:tblPr/>
      <w:tcPr>
        <w:tcBorders>
          <w:top w:val="single" w:color="92CDDC" w:themeColor="accent5" w:themeTint="99" w:sz="4" w:space="0"/>
        </w:tcBorders>
      </w:tcPr>
    </w:tblStylePr>
    <w:tblStylePr w:type="swCell">
      <w:tblPr/>
      <w:tcPr>
        <w:tcBorders>
          <w:top w:val="single" w:color="92CDDC" w:themeColor="accent5" w:themeTint="99" w:sz="4" w:space="0"/>
        </w:tcBorders>
      </w:tcPr>
    </w:tblStylePr>
  </w:style>
  <w:style w:type="table" w:styleId="GridTable3-Accent61" w:customStyle="1">
    <w:name w:val="Grid Table 3 - Accent 6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color="FABF8F" w:themeColor="accent6" w:themeTint="99" w:sz="4" w:space="0"/>
        </w:tcBorders>
      </w:tcPr>
    </w:tblStylePr>
    <w:tblStylePr w:type="nwCell">
      <w:tblPr/>
      <w:tcPr>
        <w:tcBorders>
          <w:bottom w:val="single" w:color="FABF8F" w:themeColor="accent6" w:themeTint="99" w:sz="4" w:space="0"/>
        </w:tcBorders>
      </w:tcPr>
    </w:tblStylePr>
    <w:tblStylePr w:type="seCell">
      <w:tblPr/>
      <w:tcPr>
        <w:tcBorders>
          <w:top w:val="single" w:color="FABF8F" w:themeColor="accent6" w:themeTint="99" w:sz="4" w:space="0"/>
        </w:tcBorders>
      </w:tcPr>
    </w:tblStylePr>
    <w:tblStylePr w:type="swCell">
      <w:tblPr/>
      <w:tcPr>
        <w:tcBorders>
          <w:top w:val="single" w:color="FABF8F" w:themeColor="accent6" w:themeTint="99" w:sz="4" w:space="0"/>
        </w:tcBorders>
      </w:tcPr>
    </w:tblStylePr>
  </w:style>
  <w:style w:type="table" w:styleId="GridTable41" w:customStyle="1">
    <w:name w:val="Grid Table 4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1" w:customStyle="1">
    <w:name w:val="Grid Table 4 - Accent 1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1" w:customStyle="1">
    <w:name w:val="Grid Table 4 - Accent 2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1" w:customStyle="1">
    <w:name w:val="Grid Table 4 - Accent 3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1" w:customStyle="1">
    <w:name w:val="Grid Table 4 - Accent 4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color="8064A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1" w:customStyle="1">
    <w:name w:val="Grid Table 4 - Accent 5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1" w:customStyle="1">
    <w:name w:val="Grid Table 4 - Accent 6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1" w:customStyle="1">
    <w:name w:val="Grid Table 5 Dark1"/>
    <w:basedOn w:val="TableNormal"/>
    <w:uiPriority w:val="50"/>
    <w:rsid w:val="00E9214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1" w:customStyle="1">
    <w:name w:val="Grid Table 5 Dark - Accent 11"/>
    <w:basedOn w:val="TableNormal"/>
    <w:uiPriority w:val="50"/>
    <w:rsid w:val="00E9214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1" w:customStyle="1">
    <w:name w:val="Grid Table 5 Dark - Accent 21"/>
    <w:basedOn w:val="TableNormal"/>
    <w:uiPriority w:val="50"/>
    <w:rsid w:val="00E9214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1" w:customStyle="1">
    <w:name w:val="Grid Table 5 Dark - Accent 31"/>
    <w:basedOn w:val="TableNormal"/>
    <w:uiPriority w:val="50"/>
    <w:rsid w:val="00E9214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1" w:customStyle="1">
    <w:name w:val="Grid Table 5 Dark - Accent 41"/>
    <w:basedOn w:val="TableNormal"/>
    <w:uiPriority w:val="50"/>
    <w:rsid w:val="00E9214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1" w:customStyle="1">
    <w:name w:val="Grid Table 5 Dark - Accent 51"/>
    <w:basedOn w:val="TableNormal"/>
    <w:uiPriority w:val="50"/>
    <w:rsid w:val="00E9214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1" w:customStyle="1">
    <w:name w:val="Grid Table 5 Dark - Accent 61"/>
    <w:basedOn w:val="TableNormal"/>
    <w:uiPriority w:val="50"/>
    <w:rsid w:val="00E92149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1" w:customStyle="1">
    <w:name w:val="Grid Table 6 Colorful1"/>
    <w:basedOn w:val="TableNormal"/>
    <w:uiPriority w:val="51"/>
    <w:rsid w:val="00E92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1" w:customStyle="1">
    <w:name w:val="Grid Table 6 Colorful - Accent 11"/>
    <w:basedOn w:val="TableNormal"/>
    <w:uiPriority w:val="51"/>
    <w:rsid w:val="00E921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95B3D7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1" w:customStyle="1">
    <w:name w:val="Grid Table 6 Colorful - Accent 21"/>
    <w:basedOn w:val="TableNormal"/>
    <w:uiPriority w:val="51"/>
    <w:rsid w:val="00E92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D99594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9959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1" w:customStyle="1">
    <w:name w:val="Grid Table 6 Colorful - Accent 31"/>
    <w:basedOn w:val="TableNormal"/>
    <w:uiPriority w:val="51"/>
    <w:rsid w:val="00E921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C2D69B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2D6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1" w:customStyle="1">
    <w:name w:val="Grid Table 6 Colorful - Accent 41"/>
    <w:basedOn w:val="TableNormal"/>
    <w:uiPriority w:val="51"/>
    <w:rsid w:val="00E921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B2A1C7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A1C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1" w:customStyle="1">
    <w:name w:val="Grid Table 6 Colorful - Accent 51"/>
    <w:basedOn w:val="TableNormal"/>
    <w:uiPriority w:val="51"/>
    <w:rsid w:val="00E921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1" w:customStyle="1">
    <w:name w:val="Grid Table 6 Colorful - Accent 61"/>
    <w:basedOn w:val="TableNormal"/>
    <w:uiPriority w:val="51"/>
    <w:rsid w:val="00E9214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FABF8F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ABF8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1" w:customStyle="1">
    <w:name w:val="Grid Table 7 Colorful1"/>
    <w:basedOn w:val="TableNormal"/>
    <w:uiPriority w:val="52"/>
    <w:rsid w:val="00E92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1" w:customStyle="1">
    <w:name w:val="Grid Table 7 Colorful - Accent 11"/>
    <w:basedOn w:val="TableNormal"/>
    <w:uiPriority w:val="52"/>
    <w:rsid w:val="00E921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color="95B3D7" w:themeColor="accent1" w:themeTint="99" w:sz="4" w:space="0"/>
        </w:tcBorders>
      </w:tcPr>
    </w:tblStylePr>
    <w:tblStylePr w:type="nwCell">
      <w:tblPr/>
      <w:tcPr>
        <w:tcBorders>
          <w:bottom w:val="single" w:color="95B3D7" w:themeColor="accent1" w:themeTint="99" w:sz="4" w:space="0"/>
        </w:tcBorders>
      </w:tcPr>
    </w:tblStylePr>
    <w:tblStylePr w:type="seCell">
      <w:tblPr/>
      <w:tcPr>
        <w:tcBorders>
          <w:top w:val="single" w:color="95B3D7" w:themeColor="accent1" w:themeTint="99" w:sz="4" w:space="0"/>
        </w:tcBorders>
      </w:tcPr>
    </w:tblStylePr>
    <w:tblStylePr w:type="swCell">
      <w:tblPr/>
      <w:tcPr>
        <w:tcBorders>
          <w:top w:val="single" w:color="95B3D7" w:themeColor="accent1" w:themeTint="99" w:sz="4" w:space="0"/>
        </w:tcBorders>
      </w:tcPr>
    </w:tblStylePr>
  </w:style>
  <w:style w:type="table" w:styleId="GridTable7Colorful-Accent21" w:customStyle="1">
    <w:name w:val="Grid Table 7 Colorful - Accent 21"/>
    <w:basedOn w:val="TableNormal"/>
    <w:uiPriority w:val="52"/>
    <w:rsid w:val="00E92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  <w:insideV w:val="single" w:color="D99594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color="D99594" w:themeColor="accent2" w:themeTint="99" w:sz="4" w:space="0"/>
        </w:tcBorders>
      </w:tcPr>
    </w:tblStylePr>
    <w:tblStylePr w:type="nwCell">
      <w:tblPr/>
      <w:tcPr>
        <w:tcBorders>
          <w:bottom w:val="single" w:color="D99594" w:themeColor="accent2" w:themeTint="99" w:sz="4" w:space="0"/>
        </w:tcBorders>
      </w:tcPr>
    </w:tblStylePr>
    <w:tblStylePr w:type="seCell">
      <w:tblPr/>
      <w:tcPr>
        <w:tcBorders>
          <w:top w:val="single" w:color="D99594" w:themeColor="accent2" w:themeTint="99" w:sz="4" w:space="0"/>
        </w:tcBorders>
      </w:tcPr>
    </w:tblStylePr>
    <w:tblStylePr w:type="swCell">
      <w:tblPr/>
      <w:tcPr>
        <w:tcBorders>
          <w:top w:val="single" w:color="D99594" w:themeColor="accent2" w:themeTint="99" w:sz="4" w:space="0"/>
        </w:tcBorders>
      </w:tcPr>
    </w:tblStylePr>
  </w:style>
  <w:style w:type="table" w:styleId="GridTable7Colorful-Accent31" w:customStyle="1">
    <w:name w:val="Grid Table 7 Colorful - Accent 31"/>
    <w:basedOn w:val="TableNormal"/>
    <w:uiPriority w:val="52"/>
    <w:rsid w:val="00E921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  <w:insideV w:val="single" w:color="C2D69B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color="C2D69B" w:themeColor="accent3" w:themeTint="99" w:sz="4" w:space="0"/>
        </w:tcBorders>
      </w:tcPr>
    </w:tblStylePr>
    <w:tblStylePr w:type="nwCell">
      <w:tblPr/>
      <w:tcPr>
        <w:tcBorders>
          <w:bottom w:val="single" w:color="C2D69B" w:themeColor="accent3" w:themeTint="99" w:sz="4" w:space="0"/>
        </w:tcBorders>
      </w:tcPr>
    </w:tblStylePr>
    <w:tblStylePr w:type="seCell">
      <w:tblPr/>
      <w:tcPr>
        <w:tcBorders>
          <w:top w:val="single" w:color="C2D69B" w:themeColor="accent3" w:themeTint="99" w:sz="4" w:space="0"/>
        </w:tcBorders>
      </w:tcPr>
    </w:tblStylePr>
    <w:tblStylePr w:type="swCell">
      <w:tblPr/>
      <w:tcPr>
        <w:tcBorders>
          <w:top w:val="single" w:color="C2D69B" w:themeColor="accent3" w:themeTint="99" w:sz="4" w:space="0"/>
        </w:tcBorders>
      </w:tcPr>
    </w:tblStylePr>
  </w:style>
  <w:style w:type="table" w:styleId="GridTable7Colorful-Accent41" w:customStyle="1">
    <w:name w:val="Grid Table 7 Colorful - Accent 41"/>
    <w:basedOn w:val="TableNormal"/>
    <w:uiPriority w:val="52"/>
    <w:rsid w:val="00E921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  <w:insideV w:val="single" w:color="B2A1C7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color="B2A1C7" w:themeColor="accent4" w:themeTint="99" w:sz="4" w:space="0"/>
        </w:tcBorders>
      </w:tcPr>
    </w:tblStylePr>
    <w:tblStylePr w:type="nwCell">
      <w:tblPr/>
      <w:tcPr>
        <w:tcBorders>
          <w:bottom w:val="single" w:color="B2A1C7" w:themeColor="accent4" w:themeTint="99" w:sz="4" w:space="0"/>
        </w:tcBorders>
      </w:tcPr>
    </w:tblStylePr>
    <w:tblStylePr w:type="seCell">
      <w:tblPr/>
      <w:tcPr>
        <w:tcBorders>
          <w:top w:val="single" w:color="B2A1C7" w:themeColor="accent4" w:themeTint="99" w:sz="4" w:space="0"/>
        </w:tcBorders>
      </w:tcPr>
    </w:tblStylePr>
    <w:tblStylePr w:type="swCell">
      <w:tblPr/>
      <w:tcPr>
        <w:tcBorders>
          <w:top w:val="single" w:color="B2A1C7" w:themeColor="accent4" w:themeTint="99" w:sz="4" w:space="0"/>
        </w:tcBorders>
      </w:tcPr>
    </w:tblStylePr>
  </w:style>
  <w:style w:type="table" w:styleId="GridTable7Colorful-Accent51" w:customStyle="1">
    <w:name w:val="Grid Table 7 Colorful - Accent 51"/>
    <w:basedOn w:val="TableNormal"/>
    <w:uiPriority w:val="52"/>
    <w:rsid w:val="00E921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color="92CDDC" w:themeColor="accent5" w:themeTint="99" w:sz="4" w:space="0"/>
        </w:tcBorders>
      </w:tcPr>
    </w:tblStylePr>
    <w:tblStylePr w:type="nwCell">
      <w:tblPr/>
      <w:tcPr>
        <w:tcBorders>
          <w:bottom w:val="single" w:color="92CDDC" w:themeColor="accent5" w:themeTint="99" w:sz="4" w:space="0"/>
        </w:tcBorders>
      </w:tcPr>
    </w:tblStylePr>
    <w:tblStylePr w:type="seCell">
      <w:tblPr/>
      <w:tcPr>
        <w:tcBorders>
          <w:top w:val="single" w:color="92CDDC" w:themeColor="accent5" w:themeTint="99" w:sz="4" w:space="0"/>
        </w:tcBorders>
      </w:tcPr>
    </w:tblStylePr>
    <w:tblStylePr w:type="swCell">
      <w:tblPr/>
      <w:tcPr>
        <w:tcBorders>
          <w:top w:val="single" w:color="92CDDC" w:themeColor="accent5" w:themeTint="99" w:sz="4" w:space="0"/>
        </w:tcBorders>
      </w:tcPr>
    </w:tblStylePr>
  </w:style>
  <w:style w:type="table" w:styleId="GridTable7Colorful-Accent61" w:customStyle="1">
    <w:name w:val="Grid Table 7 Colorful - Accent 61"/>
    <w:basedOn w:val="TableNormal"/>
    <w:uiPriority w:val="52"/>
    <w:rsid w:val="00E9214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color="FABF8F" w:themeColor="accent6" w:themeTint="99" w:sz="4" w:space="0"/>
        </w:tcBorders>
      </w:tcPr>
    </w:tblStylePr>
    <w:tblStylePr w:type="nwCell">
      <w:tblPr/>
      <w:tcPr>
        <w:tcBorders>
          <w:bottom w:val="single" w:color="FABF8F" w:themeColor="accent6" w:themeTint="99" w:sz="4" w:space="0"/>
        </w:tcBorders>
      </w:tcPr>
    </w:tblStylePr>
    <w:tblStylePr w:type="seCell">
      <w:tblPr/>
      <w:tcPr>
        <w:tcBorders>
          <w:top w:val="single" w:color="FABF8F" w:themeColor="accent6" w:themeTint="99" w:sz="4" w:space="0"/>
        </w:tcBorders>
      </w:tcPr>
    </w:tblStylePr>
    <w:tblStylePr w:type="swCell">
      <w:tblPr/>
      <w:tcPr>
        <w:tcBorders>
          <w:top w:val="single" w:color="FABF8F" w:themeColor="accent6" w:themeTint="99" w:sz="4" w:space="0"/>
        </w:tcBorders>
      </w:tcPr>
    </w:tblStylePr>
  </w:style>
  <w:style w:type="character" w:styleId="Hashtag1" w:customStyle="1">
    <w:name w:val="Hashtag1"/>
    <w:basedOn w:val="DefaultParagraphFont"/>
    <w:uiPriority w:val="99"/>
    <w:semiHidden/>
    <w:unhideWhenUsed/>
    <w:rsid w:val="00E92149"/>
    <w:rPr>
      <w:color w:val="2B579A"/>
      <w:shd w:val="clear" w:color="auto" w:fill="E6E6E6"/>
    </w:rPr>
  </w:style>
  <w:style w:type="character" w:styleId="Heading4Char" w:customStyle="1">
    <w:name w:val="Heading 4 Char"/>
    <w:basedOn w:val="DefaultParagraphFont"/>
    <w:link w:val="Heading4"/>
    <w:uiPriority w:val="9"/>
    <w:rsid w:val="00E73D3F"/>
    <w:rPr>
      <w:rFonts w:eastAsiaTheme="majorEastAsia" w:cstheme="majorBidi"/>
      <w:b/>
      <w:iCs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F751F"/>
    <w:rPr>
      <w:rFonts w:asciiTheme="majorHAnsi" w:hAnsiTheme="majorHAnsi" w:eastAsiaTheme="majorEastAsia" w:cstheme="majorBidi"/>
      <w:color w:val="365F91" w:themeColor="accent1" w:themeShade="BF"/>
    </w:rPr>
  </w:style>
  <w:style w:type="character" w:styleId="HTMLAcronym">
    <w:name w:val="HTML Acronym"/>
    <w:basedOn w:val="DefaultParagraphFont"/>
    <w:uiPriority w:val="99"/>
    <w:semiHidden/>
    <w:unhideWhenUsed/>
    <w:rsid w:val="00E92149"/>
  </w:style>
  <w:style w:type="paragraph" w:styleId="HTMLAddress">
    <w:name w:val="HTML Address"/>
    <w:basedOn w:val="Normal"/>
    <w:link w:val="HTMLAddressChar"/>
    <w:uiPriority w:val="99"/>
    <w:semiHidden/>
    <w:unhideWhenUsed/>
    <w:rsid w:val="00E92149"/>
    <w:pPr>
      <w:spacing w:before="0"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E9214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92149"/>
    <w:rPr>
      <w:i/>
      <w:iCs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92149"/>
    <w:pPr>
      <w:spacing w:before="0" w:after="0" w:line="240" w:lineRule="auto"/>
      <w:ind w:left="176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92149"/>
    <w:rPr>
      <w:rFonts w:asciiTheme="majorHAnsi" w:hAnsiTheme="majorHAnsi"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92149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92149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92149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92149"/>
    <w:pPr>
      <w:spacing w:before="0"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92149"/>
    <w:pPr>
      <w:spacing w:before="0"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92149"/>
    <w:pPr>
      <w:spacing w:before="0"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92149"/>
    <w:pPr>
      <w:spacing w:before="0"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List2">
    <w:name w:val="List 2"/>
    <w:basedOn w:val="Normal"/>
    <w:uiPriority w:val="99"/>
    <w:semiHidden/>
    <w:unhideWhenUsed/>
    <w:rsid w:val="00E9214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9214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9214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9214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E92149"/>
    <w:pPr>
      <w:numPr>
        <w:numId w:val="1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92149"/>
    <w:pPr>
      <w:numPr>
        <w:numId w:val="1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92149"/>
    <w:pPr>
      <w:numPr>
        <w:numId w:val="1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92149"/>
    <w:pPr>
      <w:numPr>
        <w:numId w:val="18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9214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9214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9214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9214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92149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92149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92149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92149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92149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E92149"/>
    <w:pPr>
      <w:ind w:left="720"/>
      <w:contextualSpacing/>
    </w:pPr>
  </w:style>
  <w:style w:type="table" w:styleId="ListTable1Light1" w:customStyle="1">
    <w:name w:val="List Table 1 Light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1" w:customStyle="1">
    <w:name w:val="List Table 1 Light - Accent 1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1" w:customStyle="1">
    <w:name w:val="List Table 1 Light - Accent 2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99594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9959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1" w:customStyle="1">
    <w:name w:val="List Table 1 Light - Accent 3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2D69B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2D6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1" w:customStyle="1">
    <w:name w:val="List Table 1 Light - Accent 4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2A1C7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2A1C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1" w:customStyle="1">
    <w:name w:val="List Table 1 Light - Accent 5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2CDDC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1" w:customStyle="1">
    <w:name w:val="List Table 1 Light - Accent 61"/>
    <w:basedOn w:val="TableNormal"/>
    <w:uiPriority w:val="46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FABF8F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FABF8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1" w:customStyle="1">
    <w:name w:val="List Table 2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1" w:customStyle="1">
    <w:name w:val="List Table 2 - Accent 1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4" w:space="0"/>
        <w:bottom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1" w:customStyle="1">
    <w:name w:val="List Table 2 - Accent 2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bottom w:val="single" w:color="D99594" w:themeColor="accent2" w:themeTint="99" w:sz="4" w:space="0"/>
        <w:insideH w:val="single" w:color="D99594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1" w:customStyle="1">
    <w:name w:val="List Table 2 - Accent 3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C2D69B" w:themeColor="accent3" w:themeTint="99" w:sz="4" w:space="0"/>
        <w:bottom w:val="single" w:color="C2D69B" w:themeColor="accent3" w:themeTint="99" w:sz="4" w:space="0"/>
        <w:insideH w:val="single" w:color="C2D69B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1" w:customStyle="1">
    <w:name w:val="List Table 2 - Accent 4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B2A1C7" w:themeColor="accent4" w:themeTint="99" w:sz="4" w:space="0"/>
        <w:bottom w:val="single" w:color="B2A1C7" w:themeColor="accent4" w:themeTint="99" w:sz="4" w:space="0"/>
        <w:insideH w:val="single" w:color="B2A1C7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1" w:customStyle="1">
    <w:name w:val="List Table 2 - Accent 5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92CDDC" w:themeColor="accent5" w:themeTint="99" w:sz="4" w:space="0"/>
        <w:bottom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1" w:customStyle="1">
    <w:name w:val="List Table 2 - Accent 61"/>
    <w:basedOn w:val="TableNormal"/>
    <w:uiPriority w:val="47"/>
    <w:rsid w:val="00E92149"/>
    <w:pPr>
      <w:spacing w:after="0" w:line="240" w:lineRule="auto"/>
    </w:pPr>
    <w:tblPr>
      <w:tblStyleRowBandSize w:val="1"/>
      <w:tblStyleColBandSize w:val="1"/>
      <w:tblBorders>
        <w:top w:val="single" w:color="FABF8F" w:themeColor="accent6" w:themeTint="99" w:sz="4" w:space="0"/>
        <w:bottom w:val="single" w:color="FABF8F" w:themeColor="accent6" w:themeTint="99" w:sz="4" w:space="0"/>
        <w:insideH w:val="single" w:color="FABF8F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1" w:customStyle="1">
    <w:name w:val="List Table 3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1" w:customStyle="1">
    <w:name w:val="List Table 3 - Accent 1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tblPr/>
      <w:tcPr>
        <w:tcBorders>
          <w:top w:val="single" w:color="4F81BD" w:themeColor="accent1" w:sz="4" w:space="0"/>
          <w:bottom w:val="single" w:color="4F81BD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F81BD" w:themeColor="accent1" w:sz="4" w:space="0"/>
          <w:left w:val="nil"/>
        </w:tcBorders>
      </w:tcPr>
    </w:tblStylePr>
    <w:tblStylePr w:type="swCell">
      <w:tblPr/>
      <w:tcPr>
        <w:tcBorders>
          <w:top w:val="double" w:color="4F81BD" w:themeColor="accent1" w:sz="4" w:space="0"/>
          <w:right w:val="nil"/>
        </w:tcBorders>
      </w:tcPr>
    </w:tblStylePr>
  </w:style>
  <w:style w:type="table" w:styleId="ListTable3-Accent21" w:customStyle="1">
    <w:name w:val="List Table 3 - Accent 2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color="C0504D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band1Horz">
      <w:tblPr/>
      <w:tcPr>
        <w:tcBorders>
          <w:top w:val="single" w:color="C0504D" w:themeColor="accent2" w:sz="4" w:space="0"/>
          <w:bottom w:val="single" w:color="C0504D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C0504D" w:themeColor="accent2" w:sz="4" w:space="0"/>
          <w:left w:val="nil"/>
        </w:tcBorders>
      </w:tcPr>
    </w:tblStylePr>
    <w:tblStylePr w:type="swCell">
      <w:tblPr/>
      <w:tcPr>
        <w:tcBorders>
          <w:top w:val="double" w:color="C0504D" w:themeColor="accent2" w:sz="4" w:space="0"/>
          <w:right w:val="nil"/>
        </w:tcBorders>
      </w:tcPr>
    </w:tblStylePr>
  </w:style>
  <w:style w:type="table" w:styleId="ListTable3-Accent31" w:customStyle="1">
    <w:name w:val="List Table 3 - Accent 3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color="9BBB59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band1Horz">
      <w:tblPr/>
      <w:tcPr>
        <w:tcBorders>
          <w:top w:val="single" w:color="9BBB59" w:themeColor="accent3" w:sz="4" w:space="0"/>
          <w:bottom w:val="single" w:color="9BBB59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BBB59" w:themeColor="accent3" w:sz="4" w:space="0"/>
          <w:left w:val="nil"/>
        </w:tcBorders>
      </w:tcPr>
    </w:tblStylePr>
    <w:tblStylePr w:type="swCell">
      <w:tblPr/>
      <w:tcPr>
        <w:tcBorders>
          <w:top w:val="double" w:color="9BBB59" w:themeColor="accent3" w:sz="4" w:space="0"/>
          <w:right w:val="nil"/>
        </w:tcBorders>
      </w:tcPr>
    </w:tblStylePr>
  </w:style>
  <w:style w:type="table" w:styleId="ListTable3-Accent41" w:customStyle="1">
    <w:name w:val="List Table 3 - Accent 4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color="8064A2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band1Horz">
      <w:tblPr/>
      <w:tcPr>
        <w:tcBorders>
          <w:top w:val="single" w:color="8064A2" w:themeColor="accent4" w:sz="4" w:space="0"/>
          <w:bottom w:val="single" w:color="8064A2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064A2" w:themeColor="accent4" w:sz="4" w:space="0"/>
          <w:left w:val="nil"/>
        </w:tcBorders>
      </w:tcPr>
    </w:tblStylePr>
    <w:tblStylePr w:type="swCell">
      <w:tblPr/>
      <w:tcPr>
        <w:tcBorders>
          <w:top w:val="double" w:color="8064A2" w:themeColor="accent4" w:sz="4" w:space="0"/>
          <w:right w:val="nil"/>
        </w:tcBorders>
      </w:tcPr>
    </w:tblStylePr>
  </w:style>
  <w:style w:type="table" w:styleId="ListTable3-Accent51" w:customStyle="1">
    <w:name w:val="List Table 3 - Accent 5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blPr/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BACC6" w:themeColor="accent5" w:sz="4" w:space="0"/>
          <w:left w:val="nil"/>
        </w:tcBorders>
      </w:tcPr>
    </w:tblStylePr>
    <w:tblStylePr w:type="swCell">
      <w:tblPr/>
      <w:tcPr>
        <w:tcBorders>
          <w:top w:val="double" w:color="4BACC6" w:themeColor="accent5" w:sz="4" w:space="0"/>
          <w:right w:val="nil"/>
        </w:tcBorders>
      </w:tcPr>
    </w:tblStylePr>
  </w:style>
  <w:style w:type="table" w:styleId="ListTable3-Accent61" w:customStyle="1">
    <w:name w:val="List Table 3 - Accent 61"/>
    <w:basedOn w:val="TableNormal"/>
    <w:uiPriority w:val="48"/>
    <w:rsid w:val="00E9214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color="F79646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band1Horz">
      <w:tblPr/>
      <w:tcPr>
        <w:tcBorders>
          <w:top w:val="single" w:color="F79646" w:themeColor="accent6" w:sz="4" w:space="0"/>
          <w:bottom w:val="single" w:color="F79646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F79646" w:themeColor="accent6" w:sz="4" w:space="0"/>
          <w:left w:val="nil"/>
        </w:tcBorders>
      </w:tcPr>
    </w:tblStylePr>
    <w:tblStylePr w:type="swCell">
      <w:tblPr/>
      <w:tcPr>
        <w:tcBorders>
          <w:top w:val="double" w:color="F79646" w:themeColor="accent6" w:sz="4" w:space="0"/>
          <w:right w:val="nil"/>
        </w:tcBorders>
      </w:tcPr>
    </w:tblStylePr>
  </w:style>
  <w:style w:type="table" w:styleId="ListTable41" w:customStyle="1">
    <w:name w:val="List Table 4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1" w:customStyle="1">
    <w:name w:val="List Table 4 - Accent 1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1" w:customStyle="1">
    <w:name w:val="List Table 4 - Accent 2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D99594" w:themeColor="accent2" w:themeTint="99" w:sz="4" w:space="0"/>
        <w:left w:val="single" w:color="D99594" w:themeColor="accent2" w:themeTint="99" w:sz="4" w:space="0"/>
        <w:bottom w:val="single" w:color="D99594" w:themeColor="accent2" w:themeTint="99" w:sz="4" w:space="0"/>
        <w:right w:val="single" w:color="D99594" w:themeColor="accent2" w:themeTint="99" w:sz="4" w:space="0"/>
        <w:insideH w:val="single" w:color="D99594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color="D99594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1" w:customStyle="1">
    <w:name w:val="List Table 4 - Accent 3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C2D69B" w:themeColor="accent3" w:themeTint="99" w:sz="4" w:space="0"/>
        <w:left w:val="single" w:color="C2D69B" w:themeColor="accent3" w:themeTint="99" w:sz="4" w:space="0"/>
        <w:bottom w:val="single" w:color="C2D69B" w:themeColor="accent3" w:themeTint="99" w:sz="4" w:space="0"/>
        <w:right w:val="single" w:color="C2D69B" w:themeColor="accent3" w:themeTint="99" w:sz="4" w:space="0"/>
        <w:insideH w:val="single" w:color="C2D69B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color="C2D69B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1" w:customStyle="1">
    <w:name w:val="List Table 4 - Accent 4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B2A1C7" w:themeColor="accent4" w:themeTint="99" w:sz="4" w:space="0"/>
        <w:left w:val="single" w:color="B2A1C7" w:themeColor="accent4" w:themeTint="99" w:sz="4" w:space="0"/>
        <w:bottom w:val="single" w:color="B2A1C7" w:themeColor="accent4" w:themeTint="99" w:sz="4" w:space="0"/>
        <w:right w:val="single" w:color="B2A1C7" w:themeColor="accent4" w:themeTint="99" w:sz="4" w:space="0"/>
        <w:insideH w:val="single" w:color="B2A1C7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color="B2A1C7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1" w:customStyle="1">
    <w:name w:val="List Table 4 - Accent 5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1" w:customStyle="1">
    <w:name w:val="List Table 4 - Accent 61"/>
    <w:basedOn w:val="TableNormal"/>
    <w:uiPriority w:val="49"/>
    <w:rsid w:val="00E92149"/>
    <w:pPr>
      <w:spacing w:after="0" w:line="240" w:lineRule="auto"/>
    </w:pPr>
    <w:tblPr>
      <w:tblStyleRowBandSize w:val="1"/>
      <w:tblStyleColBandSize w:val="1"/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color="FABF8F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1" w:customStyle="1">
    <w:name w:val="List Table 5 Dark1"/>
    <w:basedOn w:val="TableNormal"/>
    <w:uiPriority w:val="50"/>
    <w:rsid w:val="00E92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1" w:customStyle="1">
    <w:name w:val="List Table 5 Dark - Accent 11"/>
    <w:basedOn w:val="TableNormal"/>
    <w:uiPriority w:val="50"/>
    <w:rsid w:val="00E92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4F81BD" w:themeColor="accent1" w:sz="24" w:space="0"/>
        <w:left w:val="single" w:color="4F81BD" w:themeColor="accent1" w:sz="24" w:space="0"/>
        <w:bottom w:val="single" w:color="4F81BD" w:themeColor="accent1" w:sz="24" w:space="0"/>
        <w:right w:val="single" w:color="4F81BD" w:themeColor="accent1" w:sz="24" w:space="0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1" w:customStyle="1">
    <w:name w:val="List Table 5 Dark - Accent 21"/>
    <w:basedOn w:val="TableNormal"/>
    <w:uiPriority w:val="50"/>
    <w:rsid w:val="00E92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24" w:space="0"/>
        <w:bottom w:val="single" w:color="C0504D" w:themeColor="accent2" w:sz="24" w:space="0"/>
        <w:right w:val="single" w:color="C0504D" w:themeColor="accent2" w:sz="24" w:space="0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1" w:customStyle="1">
    <w:name w:val="List Table 5 Dark - Accent 31"/>
    <w:basedOn w:val="TableNormal"/>
    <w:uiPriority w:val="50"/>
    <w:rsid w:val="00E92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9BBB59" w:themeColor="accent3" w:sz="24" w:space="0"/>
        <w:left w:val="single" w:color="9BBB59" w:themeColor="accent3" w:sz="24" w:space="0"/>
        <w:bottom w:val="single" w:color="9BBB59" w:themeColor="accent3" w:sz="24" w:space="0"/>
        <w:right w:val="single" w:color="9BBB59" w:themeColor="accent3" w:sz="24" w:space="0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1" w:customStyle="1">
    <w:name w:val="List Table 5 Dark - Accent 41"/>
    <w:basedOn w:val="TableNormal"/>
    <w:uiPriority w:val="50"/>
    <w:rsid w:val="00E92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064A2" w:themeColor="accent4" w:sz="24" w:space="0"/>
        <w:left w:val="single" w:color="8064A2" w:themeColor="accent4" w:sz="24" w:space="0"/>
        <w:bottom w:val="single" w:color="8064A2" w:themeColor="accent4" w:sz="24" w:space="0"/>
        <w:right w:val="single" w:color="8064A2" w:themeColor="accent4" w:sz="24" w:space="0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1" w:customStyle="1">
    <w:name w:val="List Table 5 Dark - Accent 51"/>
    <w:basedOn w:val="TableNormal"/>
    <w:uiPriority w:val="50"/>
    <w:rsid w:val="00E92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4BACC6" w:themeColor="accent5" w:sz="24" w:space="0"/>
        <w:left w:val="single" w:color="4BACC6" w:themeColor="accent5" w:sz="24" w:space="0"/>
        <w:bottom w:val="single" w:color="4BACC6" w:themeColor="accent5" w:sz="24" w:space="0"/>
        <w:right w:val="single" w:color="4BACC6" w:themeColor="accent5" w:sz="24" w:space="0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1" w:customStyle="1">
    <w:name w:val="List Table 5 Dark - Accent 61"/>
    <w:basedOn w:val="TableNormal"/>
    <w:uiPriority w:val="50"/>
    <w:rsid w:val="00E9214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F79646" w:themeColor="accent6" w:sz="24" w:space="0"/>
        <w:left w:val="single" w:color="F79646" w:themeColor="accent6" w:sz="24" w:space="0"/>
        <w:bottom w:val="single" w:color="F79646" w:themeColor="accent6" w:sz="24" w:space="0"/>
        <w:right w:val="single" w:color="F79646" w:themeColor="accent6" w:sz="24" w:space="0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1" w:customStyle="1">
    <w:name w:val="List Table 6 Colorful1"/>
    <w:basedOn w:val="TableNormal"/>
    <w:uiPriority w:val="51"/>
    <w:rsid w:val="00E9214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1" w:customStyle="1">
    <w:name w:val="List Table 6 Colorful - Accent 11"/>
    <w:basedOn w:val="TableNormal"/>
    <w:uiPriority w:val="51"/>
    <w:rsid w:val="00E921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4F81BD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1" w:customStyle="1">
    <w:name w:val="List Table 6 Colorful - Accent 21"/>
    <w:basedOn w:val="TableNormal"/>
    <w:uiPriority w:val="51"/>
    <w:rsid w:val="00E92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4" w:space="0"/>
        <w:bottom w:val="single" w:color="C0504D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C0504D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C0504D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1" w:customStyle="1">
    <w:name w:val="List Table 6 Colorful - Accent 31"/>
    <w:basedOn w:val="TableNormal"/>
    <w:uiPriority w:val="51"/>
    <w:rsid w:val="00E921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4" w:space="0"/>
        <w:bottom w:val="single" w:color="9BBB59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9BBB59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9BBB59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1" w:customStyle="1">
    <w:name w:val="List Table 6 Colorful - Accent 41"/>
    <w:basedOn w:val="TableNormal"/>
    <w:uiPriority w:val="51"/>
    <w:rsid w:val="00E921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4" w:space="0"/>
        <w:bottom w:val="single" w:color="8064A2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8064A2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8064A2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1" w:customStyle="1">
    <w:name w:val="List Table 6 Colorful - Accent 51"/>
    <w:basedOn w:val="TableNormal"/>
    <w:uiPriority w:val="51"/>
    <w:rsid w:val="00E921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4" w:space="0"/>
        <w:bottom w:val="single" w:color="4BACC6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4BACC6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1" w:customStyle="1">
    <w:name w:val="List Table 6 Colorful - Accent 61"/>
    <w:basedOn w:val="TableNormal"/>
    <w:uiPriority w:val="51"/>
    <w:rsid w:val="00E9214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4" w:space="0"/>
        <w:bottom w:val="single" w:color="F79646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F79646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1" w:customStyle="1">
    <w:name w:val="List Table 7 Colorful1"/>
    <w:basedOn w:val="TableNormal"/>
    <w:uiPriority w:val="52"/>
    <w:rsid w:val="00E9214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1" w:customStyle="1">
    <w:name w:val="List Table 7 Colorful - Accent 11"/>
    <w:basedOn w:val="TableNormal"/>
    <w:uiPriority w:val="52"/>
    <w:rsid w:val="00E921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4F81BD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4F81BD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4F81BD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4F81BD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1" w:customStyle="1">
    <w:name w:val="List Table 7 Colorful - Accent 21"/>
    <w:basedOn w:val="TableNormal"/>
    <w:uiPriority w:val="52"/>
    <w:rsid w:val="00E9214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C0504D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C0504D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C0504D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C0504D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1" w:customStyle="1">
    <w:name w:val="List Table 7 Colorful - Accent 31"/>
    <w:basedOn w:val="TableNormal"/>
    <w:uiPriority w:val="52"/>
    <w:rsid w:val="00E9214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BBB59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BBB59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BBB59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BBB59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1" w:customStyle="1">
    <w:name w:val="List Table 7 Colorful - Accent 41"/>
    <w:basedOn w:val="TableNormal"/>
    <w:uiPriority w:val="52"/>
    <w:rsid w:val="00E9214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064A2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064A2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064A2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064A2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1" w:customStyle="1">
    <w:name w:val="List Table 7 Colorful - Accent 51"/>
    <w:basedOn w:val="TableNormal"/>
    <w:uiPriority w:val="52"/>
    <w:rsid w:val="00E9214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4BACC6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4BACC6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4BACC6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4BACC6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1" w:customStyle="1">
    <w:name w:val="List Table 7 Colorful - Accent 61"/>
    <w:basedOn w:val="TableNormal"/>
    <w:uiPriority w:val="52"/>
    <w:rsid w:val="00E9214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F79646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F79646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F79646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F79646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92149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92149"/>
    <w:pPr>
      <w:spacing w:before="0"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92149"/>
    <w:pPr>
      <w:spacing w:before="0"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1" w:customStyle="1">
    <w:name w:val="Mention1"/>
    <w:basedOn w:val="DefaultParagraphFont"/>
    <w:uiPriority w:val="99"/>
    <w:semiHidden/>
    <w:unhideWhenUsed/>
    <w:rsid w:val="00E92149"/>
    <w:rPr>
      <w:color w:val="2B579A"/>
      <w:shd w:val="clear" w:color="auto" w:fill="E6E6E6"/>
    </w:rPr>
  </w:style>
  <w:style w:type="paragraph" w:styleId="NoSpacing">
    <w:name w:val="No Spacing"/>
    <w:uiPriority w:val="1"/>
    <w:semiHidden/>
    <w:unhideWhenUsed/>
    <w:qFormat/>
    <w:rsid w:val="00E92149"/>
    <w:pPr>
      <w:spacing w:before="0"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2149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9214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92149"/>
    <w:pPr>
      <w:spacing w:before="0"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E92149"/>
  </w:style>
  <w:style w:type="character" w:styleId="PageNumber">
    <w:name w:val="page number"/>
    <w:basedOn w:val="DefaultParagraphFont"/>
    <w:uiPriority w:val="99"/>
    <w:semiHidden/>
    <w:unhideWhenUsed/>
    <w:rsid w:val="00E92149"/>
  </w:style>
  <w:style w:type="table" w:styleId="PlainTable11" w:customStyle="1">
    <w:name w:val="Plain Table 11"/>
    <w:basedOn w:val="TableNormal"/>
    <w:uiPriority w:val="41"/>
    <w:rsid w:val="00E9214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1" w:customStyle="1">
    <w:name w:val="Plain Table 21"/>
    <w:basedOn w:val="TableNormal"/>
    <w:uiPriority w:val="42"/>
    <w:rsid w:val="00E9214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1" w:customStyle="1">
    <w:name w:val="Plain Table 31"/>
    <w:basedOn w:val="TableNormal"/>
    <w:uiPriority w:val="43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1" w:customStyle="1">
    <w:name w:val="Plain Table 41"/>
    <w:basedOn w:val="TableNormal"/>
    <w:uiPriority w:val="44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1" w:customStyle="1">
    <w:name w:val="Plain Table 51"/>
    <w:basedOn w:val="TableNormal"/>
    <w:uiPriority w:val="45"/>
    <w:rsid w:val="00E9214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E92149"/>
    <w:pPr>
      <w:spacing w:before="0" w:after="0"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E92149"/>
  </w:style>
  <w:style w:type="character" w:styleId="SmartHyperlink1" w:customStyle="1">
    <w:name w:val="Smart Hyperlink1"/>
    <w:basedOn w:val="DefaultParagraphFont"/>
    <w:uiPriority w:val="99"/>
    <w:semiHidden/>
    <w:unhideWhenUsed/>
    <w:rsid w:val="00E92149"/>
    <w:rPr>
      <w:u w:val="dotted"/>
    </w:rPr>
  </w:style>
  <w:style w:type="character" w:styleId="Strong">
    <w:name w:val="Strong"/>
    <w:basedOn w:val="DefaultParagraphFont"/>
    <w:uiPriority w:val="99"/>
    <w:semiHidden/>
    <w:unhideWhenUsed/>
    <w:qFormat/>
    <w:rsid w:val="00E9214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E9214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E92149"/>
    <w:rPr>
      <w:smallCaps/>
      <w:color w:val="5A5A5A" w:themeColor="text1" w:themeTint="A5"/>
    </w:rPr>
  </w:style>
  <w:style w:type="table" w:styleId="Table3Deffects1">
    <w:name w:val="Table 3D effects 1"/>
    <w:basedOn w:val="TableNormal"/>
    <w:semiHidden/>
    <w:unhideWhenUsed/>
    <w:rsid w:val="00E9214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semiHidden/>
    <w:unhideWhenUsed/>
    <w:rsid w:val="00E9214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semiHidden/>
    <w:unhideWhenUsed/>
    <w:rsid w:val="00E9214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semiHidden/>
    <w:unhideWhenUsed/>
    <w:rsid w:val="00E92149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semiHidden/>
    <w:unhideWhenUsed/>
    <w:rsid w:val="00E92149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semiHidden/>
    <w:unhideWhenUsed/>
    <w:rsid w:val="00E92149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semiHidden/>
    <w:unhideWhenUsed/>
    <w:rsid w:val="00E92149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semiHidden/>
    <w:unhideWhenUsed/>
    <w:rsid w:val="00E92149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semiHidden/>
    <w:unhideWhenUsed/>
    <w:rsid w:val="00E92149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semiHidden/>
    <w:unhideWhenUsed/>
    <w:rsid w:val="00E92149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unhideWhenUsed/>
    <w:rsid w:val="00E92149"/>
    <w:rPr>
      <w:b/>
      <w:bCs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semiHidden/>
    <w:unhideWhenUsed/>
    <w:rsid w:val="00E9214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semiHidden/>
    <w:unhideWhenUsed/>
    <w:rsid w:val="00E92149"/>
    <w:rPr>
      <w:b/>
      <w:bCs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semiHidden/>
    <w:unhideWhenUsed/>
    <w:rsid w:val="00E92149"/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E92149"/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unhideWhenUsed/>
    <w:rsid w:val="00E92149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unhideWhenUsed/>
    <w:rsid w:val="00E92149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semiHidden/>
    <w:unhideWhenUsed/>
    <w:rsid w:val="00E9214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semiHidden/>
    <w:unhideWhenUsed/>
    <w:rsid w:val="00E92149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semiHidden/>
    <w:unhideWhenUsed/>
    <w:rsid w:val="00E92149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semiHidden/>
    <w:unhideWhenUsed/>
    <w:rsid w:val="00E92149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semiHidden/>
    <w:unhideWhenUsed/>
    <w:rsid w:val="00E9214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semiHidden/>
    <w:unhideWhenUsed/>
    <w:rsid w:val="00E9214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semiHidden/>
    <w:unhideWhenUsed/>
    <w:rsid w:val="00E92149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semiHidden/>
    <w:unhideWhenUsed/>
    <w:rsid w:val="00E92149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1">
    <w:name w:val="Table List 1"/>
    <w:basedOn w:val="TableNormal"/>
    <w:semiHidden/>
    <w:unhideWhenUsed/>
    <w:rsid w:val="00E92149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semiHidden/>
    <w:unhideWhenUsed/>
    <w:rsid w:val="00E92149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semiHidden/>
    <w:unhideWhenUsed/>
    <w:rsid w:val="00E92149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semiHidden/>
    <w:unhideWhenUsed/>
    <w:rsid w:val="00E9214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E9214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semiHidden/>
    <w:unhideWhenUsed/>
    <w:rsid w:val="00E92149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E92149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E92149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unhideWhenUsed/>
    <w:rsid w:val="00E9214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unhideWhenUsed/>
    <w:rsid w:val="00E92149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semiHidden/>
    <w:unhideWhenUsed/>
    <w:rsid w:val="00E92149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semiHidden/>
    <w:unhideWhenUsed/>
    <w:rsid w:val="00E9214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E92149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semiHidden/>
    <w:unhideWhenUsed/>
    <w:rsid w:val="00E92149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semiHidden/>
    <w:unhideWhenUsed/>
    <w:rsid w:val="00E9214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semiHidden/>
    <w:unhideWhenUsed/>
    <w:rsid w:val="00E92149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semiHidden/>
    <w:unhideWhenUsed/>
    <w:rsid w:val="00E92149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semiHidden/>
    <w:unhideWhenUsed/>
    <w:rsid w:val="00E92149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C2">
    <w:name w:val="toc 2"/>
    <w:basedOn w:val="Normal"/>
    <w:next w:val="Normal"/>
    <w:autoRedefine/>
    <w:uiPriority w:val="99"/>
    <w:semiHidden/>
    <w:unhideWhenUsed/>
    <w:rsid w:val="00E9214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E9214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E9214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E9214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E9214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E9214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E9214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E92149"/>
    <w:pPr>
      <w:spacing w:after="100"/>
      <w:ind w:left="1760"/>
    </w:pPr>
  </w:style>
  <w:style w:type="character" w:styleId="Heading2Char" w:customStyle="1">
    <w:name w:val="Heading 2 Char"/>
    <w:basedOn w:val="DefaultParagraphFont"/>
    <w:link w:val="Heading2"/>
    <w:uiPriority w:val="9"/>
    <w:rsid w:val="004C07AA"/>
    <w:rPr>
      <w:b/>
    </w:rPr>
  </w:style>
  <w:style w:type="paragraph" w:styleId="Body" w:customStyle="1">
    <w:name w:val="Body"/>
    <w:rsid w:val="00AA3B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hAnsi="Arial"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ing" w:customStyle="1">
    <w:name w:val="Heading"/>
    <w:rsid w:val="00A9176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Arial" w:hAnsi="Arial" w:eastAsia="Arial" w:cs="Arial"/>
      <w:b/>
      <w:bCs/>
      <w:color w:val="000000"/>
      <w:kern w:val="32"/>
      <w:sz w:val="28"/>
      <w:szCs w:val="28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DefaultParagraphFont"/>
    <w:rsid w:val="00A9176D"/>
    <w:rPr>
      <w:rFonts w:ascii="Arial" w:hAnsi="Arial" w:eastAsia="Arial" w:cs="Arial"/>
      <w:outline w:val="0"/>
      <w:color w:val="0000FF"/>
      <w:sz w:val="20"/>
      <w:szCs w:val="20"/>
      <w:u w:val="single" w:color="0000FF"/>
    </w:rPr>
  </w:style>
  <w:style w:type="character" w:styleId="None" w:customStyle="1">
    <w:name w:val="None"/>
    <w:rsid w:val="00A9176D"/>
  </w:style>
  <w:style w:type="character" w:styleId="Hyperlink2" w:customStyle="1">
    <w:name w:val="Hyperlink.2"/>
    <w:basedOn w:val="None"/>
    <w:rsid w:val="00A9176D"/>
    <w:rPr>
      <w:rFonts w:ascii="Arial" w:hAnsi="Arial" w:eastAsia="Arial" w:cs="Arial"/>
      <w:outline w:val="0"/>
      <w:color w:val="0000FF"/>
      <w:sz w:val="20"/>
      <w:szCs w:val="20"/>
      <w:u w:val="single" w:color="0000FF"/>
      <w:lang w:val="es-ES_tradnl"/>
    </w:rPr>
  </w:style>
  <w:style w:type="character" w:styleId="normaltextrun" w:customStyle="1">
    <w:name w:val="normaltextrun"/>
    <w:basedOn w:val="DefaultParagraphFont"/>
    <w:rsid w:val="00894F08"/>
  </w:style>
  <w:style w:type="character" w:styleId="eop" w:customStyle="1">
    <w:name w:val="eop"/>
    <w:basedOn w:val="DefaultParagraphFont"/>
    <w:rsid w:val="00894F08"/>
  </w:style>
  <w:style w:type="paragraph" w:styleId="paragraph" w:customStyle="1">
    <w:name w:val="paragraph"/>
    <w:basedOn w:val="Normal"/>
    <w:rsid w:val="00F217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23368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B0BB4"/>
    <w:pPr>
      <w:spacing w:before="0"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1A7E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hyperlink" Target="http://www.facebook.com/CentralFloridaHIVPlanningCouncil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4.tiff" Id="rId17" /><Relationship Type="http://schemas.openxmlformats.org/officeDocument/2006/relationships/customXml" Target="../customXml/item2.xml" Id="rId2" /><Relationship Type="http://schemas.openxmlformats.org/officeDocument/2006/relationships/hyperlink" Target="http://www.CentralFloridaHIVPC.com" TargetMode="External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yperlink" Target="mailto:Whitney.Marshall@hfuw.org" TargetMode="External" Id="rId15" /><Relationship Type="http://schemas.openxmlformats.org/officeDocument/2006/relationships/endnotes" Target="endnotes.xml" Id="rId10" /><Relationship Type="http://schemas.openxmlformats.org/officeDocument/2006/relationships/hyperlink" Target="https://www.instagram.com/cfhpc/?hl=en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Laura.Perez@hfuw.org" TargetMode="External" Id="rId14" /><Relationship Type="http://schemas.openxmlformats.org/officeDocument/2006/relationships/theme" Target="theme/theme1.xml" Id="rId22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dre\AppData\Roaming\Microsoft\Templates\Agend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16E5581586704E882CCD6B42DE5EAF" ma:contentTypeVersion="19" ma:contentTypeDescription="Create a new document." ma:contentTypeScope="" ma:versionID="0b536707af8e525aa1c9a2b72b87213d">
  <xsd:schema xmlns:xsd="http://www.w3.org/2001/XMLSchema" xmlns:xs="http://www.w3.org/2001/XMLSchema" xmlns:p="http://schemas.microsoft.com/office/2006/metadata/properties" xmlns:ns2="9748556b-f8c7-46c3-9b13-3e2b32c51e16" xmlns:ns3="2dc9ca02-2df5-480b-8ee8-bcf2330a94b4" targetNamespace="http://schemas.microsoft.com/office/2006/metadata/properties" ma:root="true" ma:fieldsID="4f8f7a9c0d5e4177bce43917d338abf4" ns2:_="" ns3:_="">
    <xsd:import namespace="9748556b-f8c7-46c3-9b13-3e2b32c51e16"/>
    <xsd:import namespace="2dc9ca02-2df5-480b-8ee8-bcf2330a94b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48556b-f8c7-46c3-9b13-3e2b32c51e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7f43eb-d544-4362-a1be-38723b0f0a54}" ma:internalName="TaxCatchAll" ma:showField="CatchAllData" ma:web="9748556b-f8c7-46c3-9b13-3e2b32c51e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9ca02-2df5-480b-8ee8-bcf2330a9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0744fd-f7df-45c4-a61e-c46ab73add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48556b-f8c7-46c3-9b13-3e2b32c51e16">
      <UserInfo>
        <DisplayName>Nyla Tapley</DisplayName>
        <AccountId>110</AccountId>
        <AccountType/>
      </UserInfo>
    </SharedWithUsers>
    <TaxCatchAll xmlns="9748556b-f8c7-46c3-9b13-3e2b32c51e16" xsi:nil="true"/>
    <lcf76f155ced4ddcb4097134ff3c332f xmlns="2dc9ca02-2df5-480b-8ee8-bcf2330a94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6D11D-0C5D-4025-BB81-073FFE5F24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9ACB1D-5551-4198-9AC0-C5D830D08462}"/>
</file>

<file path=customXml/itemProps3.xml><?xml version="1.0" encoding="utf-8"?>
<ds:datastoreItem xmlns:ds="http://schemas.openxmlformats.org/officeDocument/2006/customXml" ds:itemID="{1FA99AC1-EB41-489B-99D8-F6D5E438F368}">
  <ds:schemaRefs>
    <ds:schemaRef ds:uri="http://schemas.microsoft.com/office/2006/metadata/properties"/>
    <ds:schemaRef ds:uri="http://schemas.microsoft.com/office/infopath/2007/PartnerControls"/>
    <ds:schemaRef ds:uri="9748556b-f8c7-46c3-9b13-3e2b32c51e16"/>
    <ds:schemaRef ds:uri="2dc9ca02-2df5-480b-8ee8-bcf2330a94b4"/>
  </ds:schemaRefs>
</ds:datastoreItem>
</file>

<file path=customXml/itemProps4.xml><?xml version="1.0" encoding="utf-8"?>
<ds:datastoreItem xmlns:ds="http://schemas.openxmlformats.org/officeDocument/2006/customXml" ds:itemID="{95E16E58-435B-484D-BF09-DB9542AE6B0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Agenda.dotx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Yasmin Andre</dc:creator>
  <keywords/>
  <lastModifiedBy>Whitney Marshall</lastModifiedBy>
  <revision>4</revision>
  <lastPrinted>2025-04-03T17:50:00.0000000Z</lastPrinted>
  <dcterms:created xsi:type="dcterms:W3CDTF">2026-03-26T22:45:00.0000000Z</dcterms:created>
  <dcterms:modified xsi:type="dcterms:W3CDTF">2026-04-10T17:27:43.6275815Z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0x0101006316E5581586704E882CCD6B42DE5EAF</vt:lpwstr>
  </property>
  <property fmtid="{D5CDD505-2E9C-101B-9397-08002B2CF9AE}" pid="3" name="Order">
    <vt:r8>2361400</vt:r8>
  </property>
  <property fmtid="{D5CDD505-2E9C-101B-9397-08002B2CF9AE}" pid="4" name="MediaServiceImageTags">
    <vt:lpwstr/>
  </property>
  <property fmtid="{D5CDD505-2E9C-101B-9397-08002B2CF9AE}" pid="5" name="GrammarlyDocumentId">
    <vt:lpwstr>686082892f868113d8f60648e8b74730ce629b96fa2fe3d084509d09fe42a3e5</vt:lpwstr>
  </property>
</Properties>
</file>