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57B05" w:rsidR="003C4EB6" w:rsidP="16BCA5CA" w:rsidRDefault="003C4EB6" w14:paraId="672A6659" w14:textId="6E085C3B">
      <w:pPr>
        <w:pStyle w:val="Heading1"/>
        <w:spacing w:after="0"/>
        <w:jc w:val="center"/>
        <w:rPr>
          <w:rFonts w:ascii="Arial" w:hAnsi="Arial"/>
          <w:caps/>
          <w:color w:val="92D050"/>
          <w:kern w:val="0"/>
          <w:sz w:val="32"/>
        </w:rPr>
      </w:pPr>
      <w:r w:rsidRPr="00C57B05">
        <w:rPr>
          <w:rFonts w:ascii="Arial" w:hAnsi="Arial"/>
          <w:noProof/>
        </w:rPr>
        <w:drawing>
          <wp:inline distT="0" distB="0" distL="0" distR="0" wp14:anchorId="2E9F42EB" wp14:editId="1C3403EF">
            <wp:extent cx="952500" cy="1190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57B05" w:rsidR="003C4EB6" w:rsidP="7C6717C8" w:rsidRDefault="007236F6" w14:paraId="1AC2DAED" w14:textId="0F6B8E26">
      <w:pPr>
        <w:pStyle w:val="Heading1"/>
        <w:spacing w:after="0"/>
        <w:jc w:val="center"/>
        <w:rPr>
          <w:rFonts w:ascii="Arial" w:hAnsi="Arial"/>
          <w:caps/>
          <w:kern w:val="0"/>
          <w:sz w:val="32"/>
        </w:rPr>
      </w:pPr>
      <w:r>
        <w:rPr>
          <w:rFonts w:ascii="Arial" w:hAnsi="Arial"/>
          <w:caps/>
          <w:kern w:val="0"/>
          <w:sz w:val="32"/>
        </w:rPr>
        <w:t>World AIDS Day Planning Meeting</w:t>
      </w:r>
    </w:p>
    <w:p w:rsidRPr="00C57B05" w:rsidR="00480BBB" w:rsidP="00BD6C80" w:rsidRDefault="0053239A" w14:paraId="7B4C4EEA" w14:textId="7DDABE2B">
      <w:pPr>
        <w:pStyle w:val="Body"/>
        <w:spacing w:after="0" w:line="240" w:lineRule="auto"/>
        <w:jc w:val="center"/>
        <w:rPr>
          <w:rFonts w:cs="Arial"/>
          <w:b/>
          <w:bCs/>
          <w:caps/>
          <w:sz w:val="18"/>
          <w:szCs w:val="18"/>
          <w:highlight w:val="lightGray"/>
        </w:rPr>
      </w:pPr>
      <w:r w:rsidRPr="00C57B05">
        <w:rPr>
          <w:rFonts w:cs="Arial"/>
          <w:b/>
          <w:caps/>
          <w:sz w:val="18"/>
          <w:highlight w:val="lightGray"/>
        </w:rPr>
        <w:t xml:space="preserve">Virtual: </w:t>
      </w:r>
      <w:r w:rsidRPr="00C57B05" w:rsidR="00480BBB">
        <w:rPr>
          <w:rFonts w:cs="Arial"/>
          <w:b/>
          <w:caps/>
          <w:sz w:val="18"/>
          <w:highlight w:val="lightGray"/>
        </w:rPr>
        <w:t xml:space="preserve">Please </w:t>
      </w:r>
      <w:r w:rsidRPr="00C57B05" w:rsidR="0045773D">
        <w:rPr>
          <w:rFonts w:cs="Arial"/>
          <w:b/>
          <w:caps/>
          <w:sz w:val="18"/>
          <w:highlight w:val="lightGray"/>
        </w:rPr>
        <w:t>keep lines muted if not speaking</w:t>
      </w:r>
    </w:p>
    <w:p w:rsidRPr="00C57B05" w:rsidR="0053239A" w:rsidP="0053239A" w:rsidRDefault="0053239A" w14:paraId="6491E3EB" w14:textId="639F4C48">
      <w:pPr>
        <w:tabs>
          <w:tab w:val="left" w:pos="4000"/>
        </w:tabs>
        <w:spacing w:after="0" w:line="240" w:lineRule="auto"/>
        <w:jc w:val="center"/>
        <w:rPr>
          <w:rFonts w:ascii="Arial" w:hAnsi="Arial" w:cs="Arial"/>
          <w:b/>
          <w:caps/>
          <w:sz w:val="18"/>
          <w:highlight w:val="lightGray"/>
        </w:rPr>
      </w:pPr>
      <w:r w:rsidRPr="00C57B05">
        <w:rPr>
          <w:rFonts w:ascii="Arial" w:hAnsi="Arial" w:cs="Arial"/>
          <w:b/>
          <w:caps/>
          <w:sz w:val="18"/>
          <w:highlight w:val="lightGray"/>
        </w:rPr>
        <w:t>Physical: please silence phones and keep usage to a minimum during meetings</w:t>
      </w:r>
    </w:p>
    <w:p w:rsidRPr="00C57B05" w:rsidR="002765EE" w:rsidP="7C6717C8" w:rsidRDefault="00480BBB" w14:paraId="068D155A" w14:textId="12FF2652">
      <w:pPr>
        <w:tabs>
          <w:tab w:val="left" w:pos="4000"/>
        </w:tabs>
        <w:spacing w:after="0" w:line="240" w:lineRule="auto"/>
        <w:jc w:val="center"/>
        <w:rPr>
          <w:rFonts w:ascii="Arial" w:hAnsi="Arial" w:cs="Arial"/>
          <w:b/>
          <w:bCs/>
          <w:caps/>
          <w:color w:val="FF0000"/>
          <w:sz w:val="18"/>
          <w:szCs w:val="18"/>
        </w:rPr>
      </w:pPr>
      <w:r w:rsidRPr="00C57B05">
        <w:rPr>
          <w:rFonts w:ascii="Arial" w:hAnsi="Arial" w:cs="Arial"/>
          <w:b/>
          <w:bCs/>
          <w:color w:val="FF0000"/>
          <w:sz w:val="18"/>
          <w:szCs w:val="18"/>
        </w:rPr>
        <w:t>Only the PWH Representatives need to disclose their HIV status</w:t>
      </w:r>
      <w:r w:rsidRPr="00C57B05">
        <w:rPr>
          <w:rFonts w:ascii="Arial" w:hAnsi="Arial" w:cs="Arial"/>
          <w:b/>
          <w:bCs/>
          <w:caps/>
          <w:color w:val="FF0000"/>
          <w:sz w:val="18"/>
          <w:szCs w:val="18"/>
        </w:rPr>
        <w:t>.</w:t>
      </w:r>
    </w:p>
    <w:p w:rsidRPr="00C57B05" w:rsidR="00215FB1" w:rsidP="13574155" w:rsidRDefault="00480BBB" w14:paraId="11DB10E5" w14:textId="597B63B2">
      <w:pPr>
        <w:tabs>
          <w:tab w:val="left" w:pos="4000"/>
        </w:tabs>
        <w:spacing w:after="0" w:line="240" w:lineRule="auto"/>
        <w:jc w:val="center"/>
        <w:rPr>
          <w:rFonts w:ascii="Arial" w:hAnsi="Arial" w:cs="Arial"/>
          <w:b/>
          <w:bCs/>
          <w:caps/>
          <w:color w:val="FF0000"/>
          <w:sz w:val="18"/>
          <w:szCs w:val="18"/>
        </w:rPr>
      </w:pPr>
      <w:r w:rsidRPr="00C57B05">
        <w:rPr>
          <w:rFonts w:ascii="Arial" w:hAnsi="Arial" w:cs="Arial"/>
          <w:b/>
          <w:bCs/>
          <w:caps/>
          <w:sz w:val="18"/>
          <w:szCs w:val="18"/>
          <w:highlight w:val="yellow"/>
        </w:rPr>
        <w:t xml:space="preserve">all meetings are </w:t>
      </w:r>
      <w:r w:rsidRPr="00C57B05" w:rsidR="00BF5A72">
        <w:rPr>
          <w:rFonts w:ascii="Arial" w:hAnsi="Arial" w:cs="Arial"/>
          <w:b/>
          <w:bCs/>
          <w:caps/>
          <w:sz w:val="18"/>
          <w:szCs w:val="18"/>
          <w:highlight w:val="yellow"/>
        </w:rPr>
        <w:t>audio</w:t>
      </w:r>
      <w:r w:rsidRPr="00C57B05" w:rsidR="008A32C6">
        <w:rPr>
          <w:rFonts w:ascii="Arial" w:hAnsi="Arial" w:cs="Arial"/>
          <w:b/>
          <w:bCs/>
          <w:caps/>
          <w:sz w:val="18"/>
          <w:szCs w:val="18"/>
          <w:highlight w:val="yellow"/>
        </w:rPr>
        <w:t xml:space="preserve"> and video </w:t>
      </w:r>
      <w:r w:rsidRPr="00C57B05" w:rsidR="00BF5A72">
        <w:rPr>
          <w:rFonts w:ascii="Arial" w:hAnsi="Arial" w:cs="Arial"/>
          <w:b/>
          <w:bCs/>
          <w:caps/>
          <w:sz w:val="18"/>
          <w:szCs w:val="18"/>
          <w:highlight w:val="yellow"/>
        </w:rPr>
        <w:t>recorded</w:t>
      </w:r>
    </w:p>
    <w:p w:rsidRPr="00C57B05" w:rsidR="00662A26" w:rsidP="4EA7D373" w:rsidRDefault="007236F6" w14:paraId="27D4F09D" w14:textId="5631EE7B">
      <w:pPr>
        <w:pStyle w:val="Heading2"/>
        <w:spacing w:after="0"/>
        <w:rPr>
          <w:rFonts w:ascii="Arial" w:hAnsi="Arial" w:cs="Arial"/>
        </w:rPr>
      </w:pPr>
      <w:r>
        <w:rPr>
          <w:rFonts w:ascii="Arial" w:hAnsi="Arial" w:cs="Arial"/>
        </w:rPr>
        <w:t>September</w:t>
      </w:r>
      <w:r w:rsidR="00A104B5">
        <w:rPr>
          <w:rFonts w:ascii="Arial" w:hAnsi="Arial" w:cs="Arial"/>
        </w:rPr>
        <w:t xml:space="preserve"> 11</w:t>
      </w:r>
      <w:r w:rsidRPr="63253273" w:rsidR="00D15081">
        <w:rPr>
          <w:rFonts w:ascii="Arial" w:hAnsi="Arial" w:cs="Arial"/>
        </w:rPr>
        <w:t>,</w:t>
      </w:r>
      <w:r w:rsidRPr="63253273" w:rsidR="009225FE">
        <w:rPr>
          <w:rFonts w:ascii="Arial" w:hAnsi="Arial" w:cs="Arial"/>
        </w:rPr>
        <w:t xml:space="preserve"> 202</w:t>
      </w:r>
      <w:r w:rsidRPr="63253273" w:rsidR="00762817">
        <w:rPr>
          <w:rFonts w:ascii="Arial" w:hAnsi="Arial" w:cs="Arial"/>
        </w:rPr>
        <w:t>6</w:t>
      </w:r>
    </w:p>
    <w:p w:rsidR="001B0842" w:rsidP="007236F6" w:rsidRDefault="007236F6" w14:paraId="14BB9CFD" w14:textId="6A4D15CF">
      <w:pPr>
        <w:pStyle w:val="Heading1"/>
        <w:rPr>
          <w:b w:val="0"/>
          <w:bCs w:val="0"/>
          <w:sz w:val="22"/>
          <w:szCs w:val="22"/>
        </w:rPr>
      </w:pPr>
      <w:r w:rsidRPr="00FE6F99">
        <w:rPr>
          <w:sz w:val="22"/>
          <w:szCs w:val="22"/>
        </w:rPr>
        <w:t xml:space="preserve">Florida Department of Health- Lake Ellenor Location </w:t>
      </w:r>
      <w:r w:rsidRPr="00FE6F99">
        <w:rPr>
          <w:b w:val="0"/>
          <w:bCs w:val="0"/>
          <w:sz w:val="22"/>
          <w:szCs w:val="22"/>
        </w:rPr>
        <w:t xml:space="preserve">(6101 Lake Ellenor Dr., Orlando, FL 32809- Auditorium Room) </w:t>
      </w:r>
    </w:p>
    <w:p w:rsidRPr="001B0842" w:rsidR="001B0842" w:rsidP="001B0842" w:rsidRDefault="001B0842" w14:paraId="2C8B550B" w14:textId="1C1C9A15">
      <w:pPr>
        <w:pStyle w:val="Heading1"/>
        <w:jc w:val="center"/>
        <w:rPr>
          <w:sz w:val="18"/>
          <w:szCs w:val="18"/>
        </w:rPr>
      </w:pPr>
      <w:r w:rsidRPr="001B0842">
        <w:rPr>
          <w:rFonts w:ascii="Arial" w:hAnsi="Arial"/>
          <w:i/>
          <w:iCs/>
          <w:sz w:val="22"/>
          <w:szCs w:val="24"/>
        </w:rPr>
        <w:t>Meeting Open to Public Participation</w:t>
      </w:r>
    </w:p>
    <w:tbl>
      <w:tblPr>
        <w:tblStyle w:val="Style1"/>
        <w:tblpPr w:leftFromText="180" w:rightFromText="180" w:vertAnchor="text" w:tblpY="1"/>
        <w:tblOverlap w:val="never"/>
        <w:tblW w:w="106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  <w:tblDescription w:val="First table has attendees names, reading list, and supply list and second table has start time and end time, item, topic, and location"/>
      </w:tblPr>
      <w:tblGrid>
        <w:gridCol w:w="1075"/>
        <w:gridCol w:w="5310"/>
        <w:gridCol w:w="1785"/>
        <w:gridCol w:w="2516"/>
      </w:tblGrid>
      <w:tr w:rsidRPr="00C57B05" w:rsidR="001B0842" w:rsidTr="118938BB" w14:paraId="294C57B4" w14:textId="77777777">
        <w:trPr>
          <w:trHeight w:val="746"/>
        </w:trPr>
        <w:tc>
          <w:tcPr>
            <w:tcW w:w="1075" w:type="dxa"/>
            <w:vMerge w:val="restart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1B0842" w:rsidP="007534E7" w:rsidRDefault="001B0842" w14:paraId="24B0D692" w14:textId="17154F8A">
            <w:pPr>
              <w:pStyle w:val="Heading2"/>
              <w:spacing w:after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9:3</w:t>
            </w:r>
            <w:r w:rsidRPr="00C57B05"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</w:rPr>
              <w:t>A</w:t>
            </w:r>
            <w:r w:rsidRPr="00C57B05">
              <w:rPr>
                <w:rFonts w:ascii="Arial" w:hAnsi="Arial" w:cs="Arial"/>
              </w:rPr>
              <w:t>M</w:t>
            </w:r>
          </w:p>
        </w:tc>
        <w:tc>
          <w:tcPr>
            <w:tcW w:w="5310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1B0842" w:rsidP="007534E7" w:rsidRDefault="001B0842" w14:paraId="17337E17" w14:textId="77777777">
            <w:pPr>
              <w:pStyle w:val="Heading2"/>
              <w:spacing w:after="0"/>
              <w:contextualSpacing w:val="0"/>
              <w:rPr>
                <w:rFonts w:ascii="Arial" w:hAnsi="Arial" w:cs="Arial"/>
              </w:rPr>
            </w:pPr>
            <w:r w:rsidRPr="00C57B05">
              <w:rPr>
                <w:rFonts w:ascii="Arial" w:hAnsi="Arial" w:cs="Arial"/>
              </w:rPr>
              <w:t>Call to Order</w:t>
            </w:r>
          </w:p>
          <w:p w:rsidRPr="00C57B05" w:rsidR="001B0842" w:rsidP="007534E7" w:rsidRDefault="001B0842" w14:paraId="6F11202C" w14:textId="34EFE839">
            <w:pPr>
              <w:pStyle w:val="Heading2"/>
              <w:spacing w:after="0"/>
              <w:contextualSpacing w:val="0"/>
              <w:rPr>
                <w:rFonts w:ascii="Arial" w:hAnsi="Arial" w:cs="Arial"/>
                <w:b w:val="0"/>
              </w:rPr>
            </w:pPr>
            <w:r w:rsidRPr="00C57B05">
              <w:rPr>
                <w:rFonts w:ascii="Arial" w:hAnsi="Arial" w:cs="Arial"/>
                <w:b w:val="0"/>
              </w:rPr>
              <w:t>Welcome, Housekeeping, &amp; Introductions</w:t>
            </w:r>
          </w:p>
          <w:p w:rsidR="001B0842" w:rsidP="007534E7" w:rsidRDefault="001B0842" w14:paraId="3040309E" w14:textId="77777777">
            <w:pPr>
              <w:pStyle w:val="Heading2"/>
              <w:spacing w:after="0"/>
              <w:contextualSpacing w:val="0"/>
              <w:rPr>
                <w:rFonts w:ascii="Arial" w:hAnsi="Arial" w:cs="Arial"/>
                <w:b w:val="0"/>
              </w:rPr>
            </w:pPr>
            <w:r w:rsidRPr="00C57B05">
              <w:rPr>
                <w:rFonts w:ascii="Arial" w:hAnsi="Arial" w:cs="Arial"/>
                <w:b w:val="0"/>
              </w:rPr>
              <w:t>Moment of Silence</w:t>
            </w:r>
          </w:p>
          <w:p w:rsidR="001B0842" w:rsidP="001B0842" w:rsidRDefault="001B0842" w14:paraId="2995FCB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 w:themeColor="text1"/>
              </w:rPr>
            </w:pPr>
            <w:r w:rsidRPr="779A3498">
              <w:rPr>
                <w:rFonts w:ascii="Arial" w:hAnsi="Arial" w:eastAsia="Arial" w:cs="Arial"/>
                <w:color w:val="000000" w:themeColor="text1"/>
              </w:rPr>
              <w:t xml:space="preserve">Vision, Mission, &amp; Core Values </w:t>
            </w:r>
          </w:p>
          <w:p w:rsidR="001B0842" w:rsidP="001B0842" w:rsidRDefault="001B0842" w14:paraId="7A0C876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 w:themeColor="text1"/>
              </w:rPr>
            </w:pPr>
            <w:r w:rsidRPr="779A3498">
              <w:rPr>
                <w:rFonts w:ascii="Arial" w:hAnsi="Arial" w:eastAsia="Arial" w:cs="Arial"/>
                <w:color w:val="000000" w:themeColor="text1"/>
              </w:rPr>
              <w:t xml:space="preserve">Statement of Conflict of Interest  </w:t>
            </w:r>
          </w:p>
          <w:p w:rsidR="001B0842" w:rsidP="001B0842" w:rsidRDefault="001B0842" w14:paraId="4DB2E6C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 w:themeColor="text1"/>
              </w:rPr>
            </w:pPr>
            <w:r w:rsidRPr="779A3498">
              <w:rPr>
                <w:rFonts w:ascii="Arial" w:hAnsi="Arial" w:eastAsia="Arial" w:cs="Arial"/>
                <w:color w:val="000000" w:themeColor="text1"/>
              </w:rPr>
              <w:t>Group Agreement</w:t>
            </w:r>
          </w:p>
          <w:p w:rsidRPr="001B0842" w:rsidR="001B0842" w:rsidP="001B0842" w:rsidRDefault="001B0842" w14:paraId="17AB20CA" w14:textId="5CFEE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 w:themeColor="text1"/>
              </w:rPr>
            </w:pPr>
            <w:r w:rsidRPr="779A3498">
              <w:rPr>
                <w:rFonts w:ascii="Arial" w:hAnsi="Arial" w:eastAsia="Arial" w:cs="Arial"/>
                <w:color w:val="000000" w:themeColor="text1"/>
              </w:rPr>
              <w:t>Motion Making &amp; Ways to be Heard</w:t>
            </w:r>
          </w:p>
        </w:tc>
        <w:tc>
          <w:tcPr>
            <w:tcW w:w="1785" w:type="dxa"/>
            <w:tcMar/>
          </w:tcPr>
          <w:p w:rsidRPr="001B0842" w:rsidR="001B0842" w:rsidP="007534E7" w:rsidRDefault="001B0842" w14:paraId="78244D79" w14:textId="77777777">
            <w:pPr>
              <w:pStyle w:val="Location"/>
              <w:jc w:val="left"/>
              <w:rPr>
                <w:rFonts w:ascii="Arial" w:hAnsi="Arial" w:cs="Arial"/>
                <w:b/>
                <w:bCs/>
              </w:rPr>
            </w:pPr>
            <w:r w:rsidRPr="001B0842">
              <w:rPr>
                <w:rFonts w:ascii="Arial" w:hAnsi="Arial" w:cs="Arial"/>
                <w:b/>
                <w:bCs/>
              </w:rPr>
              <w:t xml:space="preserve">Purpose </w:t>
            </w:r>
          </w:p>
          <w:p w:rsidR="001B0842" w:rsidP="007534E7" w:rsidRDefault="001B0842" w14:paraId="2671E08B" w14:textId="77777777">
            <w:pPr>
              <w:pStyle w:val="Location"/>
              <w:jc w:val="left"/>
              <w:rPr>
                <w:rFonts w:ascii="Arial" w:hAnsi="Arial" w:cs="Arial"/>
              </w:rPr>
            </w:pPr>
          </w:p>
          <w:p w:rsidRPr="00C57B05" w:rsidR="001B0842" w:rsidP="007534E7" w:rsidRDefault="001B0842" w14:paraId="0A37501D" w14:textId="08904291">
            <w:pPr>
              <w:pStyle w:val="Location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Info Sharing </w:t>
            </w:r>
          </w:p>
        </w:tc>
        <w:tc>
          <w:tcPr>
            <w:tcW w:w="2516" w:type="dxa"/>
            <w:vMerge w:val="restart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1B0842" w:rsidR="001B0842" w:rsidP="00CC5E5F" w:rsidRDefault="001B0842" w14:paraId="29AFEE02" w14:textId="6D75E04B">
            <w:pPr>
              <w:pStyle w:val="Location"/>
              <w:rPr>
                <w:rFonts w:ascii="Arial" w:hAnsi="Arial" w:cs="Arial"/>
                <w:b/>
                <w:bCs/>
              </w:rPr>
            </w:pPr>
            <w:r w:rsidRPr="001B0842">
              <w:rPr>
                <w:rFonts w:ascii="Arial" w:hAnsi="Arial" w:cs="Arial"/>
                <w:b/>
                <w:bCs/>
              </w:rPr>
              <w:t xml:space="preserve">Presenter </w:t>
            </w:r>
          </w:p>
          <w:p w:rsidR="001B0842" w:rsidP="00CC5E5F" w:rsidRDefault="001B0842" w14:paraId="22B0A47E" w14:textId="77777777">
            <w:pPr>
              <w:pStyle w:val="Location"/>
              <w:rPr>
                <w:rFonts w:ascii="Arial" w:hAnsi="Arial" w:cs="Arial"/>
              </w:rPr>
            </w:pPr>
          </w:p>
          <w:p w:rsidRPr="00C57B05" w:rsidR="001B0842" w:rsidP="00CC5E5F" w:rsidRDefault="001B0842" w14:paraId="108AA897" w14:textId="4008B90D">
            <w:pPr>
              <w:pStyle w:val="Location"/>
              <w:rPr>
                <w:rFonts w:ascii="Arial" w:hAnsi="Arial" w:cs="Arial"/>
              </w:rPr>
            </w:pPr>
            <w:r w:rsidRPr="00C57B05">
              <w:rPr>
                <w:rFonts w:ascii="Arial" w:hAnsi="Arial" w:cs="Arial"/>
              </w:rPr>
              <w:t>Kara Johnson Williams</w:t>
            </w:r>
          </w:p>
          <w:p w:rsidRPr="00C57B05" w:rsidR="001B0842" w:rsidP="00CC5E5F" w:rsidRDefault="001B0842" w14:paraId="02EB378F" w14:textId="5BCFC8DD">
            <w:pPr>
              <w:pStyle w:val="Location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Pr="00C57B05" w:rsidR="001B0842" w:rsidTr="118938BB" w14:paraId="08E2C945" w14:textId="77777777">
        <w:trPr>
          <w:trHeight w:val="302"/>
        </w:trPr>
        <w:tc>
          <w:tcPr>
            <w:tcW w:w="1075" w:type="dxa"/>
            <w:vMerge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1B0842" w:rsidP="007534E7" w:rsidRDefault="001B0842" w14:paraId="0D0B940D" w14:textId="77777777">
            <w:pPr>
              <w:pStyle w:val="Heading2"/>
              <w:spacing w:after="0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5310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1B0842" w:rsidP="09237C91" w:rsidRDefault="001B0842" w14:paraId="4FC1B644" w14:textId="4DD1038C">
            <w:pPr>
              <w:pStyle w:val="Heading2"/>
              <w:spacing w:after="0"/>
              <w:contextualSpacing w:val="0"/>
              <w:rPr>
                <w:rFonts w:ascii="Arial" w:hAnsi="Arial" w:cs="Arial"/>
                <w:b w:val="0"/>
              </w:rPr>
            </w:pPr>
            <w:r w:rsidRPr="00C57B05">
              <w:rPr>
                <w:rFonts w:ascii="Arial" w:hAnsi="Arial" w:cs="Arial"/>
                <w:b w:val="0"/>
              </w:rPr>
              <w:t>Approval of Agenda</w:t>
            </w:r>
          </w:p>
        </w:tc>
        <w:tc>
          <w:tcPr>
            <w:tcW w:w="1785" w:type="dxa"/>
            <w:tcMar/>
          </w:tcPr>
          <w:p w:rsidRPr="00C57B05" w:rsidR="001B0842" w:rsidP="007534E7" w:rsidRDefault="001B0842" w14:paraId="0E27B00A" w14:textId="16B7D11D">
            <w:pPr>
              <w:pStyle w:val="Location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&amp; Vote</w:t>
            </w:r>
          </w:p>
        </w:tc>
        <w:tc>
          <w:tcPr>
            <w:tcW w:w="2516" w:type="dxa"/>
            <w:vMerge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1B0842" w:rsidP="00CC5E5F" w:rsidRDefault="001B0842" w14:paraId="60061E4C" w14:textId="36ABF52C">
            <w:pPr>
              <w:pStyle w:val="Location"/>
              <w:rPr>
                <w:rFonts w:ascii="Arial" w:hAnsi="Arial" w:cs="Arial"/>
              </w:rPr>
            </w:pPr>
          </w:p>
        </w:tc>
      </w:tr>
      <w:tr w:rsidRPr="00C57B05" w:rsidR="004F2EAF" w:rsidTr="118938BB" w14:paraId="14F28306" w14:textId="77777777">
        <w:trPr>
          <w:trHeight w:val="218"/>
        </w:trPr>
        <w:tc>
          <w:tcPr>
            <w:tcW w:w="1075" w:type="dxa"/>
            <w:vMerge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4F2EAF" w:rsidP="007534E7" w:rsidRDefault="004F2EAF" w14:paraId="44EAFD9C" w14:textId="77777777">
            <w:pPr>
              <w:pStyle w:val="Heading2"/>
              <w:spacing w:after="0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9611" w:type="dxa"/>
            <w:gridSpan w:val="3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4F2EAF" w:rsidP="7C6717C8" w:rsidRDefault="004F2EAF" w14:paraId="1FC1114C" w14:textId="77777777">
            <w:pPr>
              <w:pStyle w:val="Heading2"/>
              <w:spacing w:after="0"/>
              <w:rPr>
                <w:rFonts w:ascii="Arial" w:hAnsi="Arial" w:cs="Arial"/>
              </w:rPr>
            </w:pPr>
            <w:r w:rsidRPr="00C57B05">
              <w:rPr>
                <w:rFonts w:ascii="Arial" w:hAnsi="Arial" w:cs="Arial"/>
              </w:rPr>
              <w:t xml:space="preserve">Open the floor for Public Comment </w:t>
            </w:r>
          </w:p>
          <w:p w:rsidRPr="00C57B05" w:rsidR="004F2EAF" w:rsidP="009352A7" w:rsidRDefault="004F2EAF" w14:paraId="408D11EC" w14:textId="04EB6FAF">
            <w:pPr>
              <w:pStyle w:val="Location"/>
              <w:numPr>
                <w:ilvl w:val="0"/>
                <w:numId w:val="15"/>
              </w:numPr>
              <w:jc w:val="left"/>
              <w:rPr>
                <w:rFonts w:ascii="Arial" w:hAnsi="Arial" w:cs="Arial"/>
                <w:i/>
                <w:iCs/>
              </w:rPr>
            </w:pPr>
            <w:r w:rsidRPr="00C57B05">
              <w:rPr>
                <w:rFonts w:ascii="Arial" w:hAnsi="Arial" w:cs="Arial"/>
                <w:bCs/>
                <w:i/>
                <w:iCs/>
              </w:rPr>
              <w:t xml:space="preserve">Public Comment Request Forms are required before making a public comment. </w:t>
            </w:r>
          </w:p>
        </w:tc>
      </w:tr>
      <w:tr w:rsidRPr="00C57B05" w:rsidR="00F97DCD" w:rsidTr="118938BB" w14:paraId="061ADF7C" w14:textId="77777777">
        <w:trPr>
          <w:trHeight w:val="1035"/>
        </w:trPr>
        <w:tc>
          <w:tcPr>
            <w:tcW w:w="1075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F97DCD" w:rsidP="00F97DCD" w:rsidRDefault="001B0842" w14:paraId="7D41B75B" w14:textId="51F33520">
            <w:pPr>
              <w:pStyle w:val="Heading2"/>
              <w:spacing w:after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FA5C50">
              <w:rPr>
                <w:rFonts w:ascii="Arial" w:hAnsi="Arial" w:cs="Arial"/>
              </w:rPr>
              <w:t>:</w:t>
            </w:r>
            <w:r w:rsidR="005A5ADE">
              <w:rPr>
                <w:rFonts w:ascii="Arial" w:hAnsi="Arial" w:cs="Arial"/>
              </w:rPr>
              <w:t>35</w:t>
            </w:r>
            <w:r w:rsidRPr="00C57B05" w:rsidR="00F97DC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 w:rsidRPr="00C57B05" w:rsidR="00F97DCD">
              <w:rPr>
                <w:rFonts w:ascii="Arial" w:hAnsi="Arial" w:cs="Arial"/>
              </w:rPr>
              <w:t>M</w:t>
            </w:r>
          </w:p>
        </w:tc>
        <w:tc>
          <w:tcPr>
            <w:tcW w:w="5310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F97DCD" w:rsidP="0DD34081" w:rsidRDefault="240D5027" w14:paraId="6593ED32" w14:textId="6D19D05C">
            <w:pPr>
              <w:rPr>
                <w:rFonts w:ascii="Arial" w:hAnsi="Arial" w:cs="Arial"/>
                <w:b/>
                <w:bCs/>
              </w:rPr>
            </w:pPr>
            <w:r w:rsidRPr="066B3A82">
              <w:rPr>
                <w:rFonts w:ascii="Arial" w:hAnsi="Arial" w:cs="Arial"/>
                <w:b/>
                <w:bCs/>
              </w:rPr>
              <w:t xml:space="preserve">World AIDS Day Workgroup Planning </w:t>
            </w:r>
          </w:p>
          <w:p w:rsidR="00611642" w:rsidP="00611642" w:rsidRDefault="00611642" w14:paraId="4D445B0D" w14:textId="1CB90E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Venue Update (Set Up: </w:t>
            </w:r>
            <w:r>
              <w:rPr>
                <w:rFonts w:ascii="Arial" w:hAnsi="Arial" w:cs="Arial"/>
              </w:rPr>
              <w:t xml:space="preserve">Starts </w:t>
            </w:r>
            <w:r>
              <w:rPr>
                <w:rFonts w:ascii="Arial" w:hAnsi="Arial" w:cs="Arial"/>
              </w:rPr>
              <w:t xml:space="preserve">2:00 PM) </w:t>
            </w:r>
          </w:p>
          <w:p w:rsidR="00A11B3C" w:rsidP="066B3A82" w:rsidRDefault="00A11B3C" w14:paraId="51DDA7BE" w14:textId="0604B1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118938BB" w:rsidR="00A11B3C">
              <w:rPr>
                <w:rFonts w:ascii="Arial" w:hAnsi="Arial" w:cs="Arial"/>
              </w:rPr>
              <w:t xml:space="preserve">Awards Criteria and </w:t>
            </w:r>
            <w:r w:rsidRPr="118938BB" w:rsidR="214E89BF">
              <w:rPr>
                <w:rFonts w:ascii="Arial" w:hAnsi="Arial" w:cs="Arial"/>
              </w:rPr>
              <w:t>Voting Proces</w:t>
            </w:r>
            <w:r w:rsidRPr="118938BB" w:rsidR="00A11B3C">
              <w:rPr>
                <w:rFonts w:ascii="Arial" w:hAnsi="Arial" w:cs="Arial"/>
              </w:rPr>
              <w:t xml:space="preserve">s </w:t>
            </w:r>
          </w:p>
          <w:p w:rsidR="001B0842" w:rsidP="066B3A82" w:rsidRDefault="001B0842" w14:paraId="37482C4F" w14:textId="1471E9D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Flyer Review </w:t>
            </w:r>
          </w:p>
          <w:p w:rsidRPr="009C42B2" w:rsidR="00F97DCD" w:rsidP="009C42B2" w:rsidRDefault="009C42B2" w14:paraId="320E5151" w14:textId="79B208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66B3A82">
              <w:rPr>
                <w:rFonts w:ascii="Arial" w:hAnsi="Arial" w:cs="Arial"/>
              </w:rPr>
              <w:t xml:space="preserve">Networking Hour(s) Activity Planning </w:t>
            </w:r>
            <w:r>
              <w:rPr>
                <w:rFonts w:ascii="Arial" w:hAnsi="Arial" w:cs="Arial"/>
              </w:rPr>
              <w:t>Cont.</w:t>
            </w:r>
            <w:r w:rsidR="007200F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(Time Permitting)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85" w:type="dxa"/>
            <w:tcMar/>
          </w:tcPr>
          <w:p w:rsidRPr="00C57B05" w:rsidR="00F97DCD" w:rsidP="00F97DCD" w:rsidRDefault="00F97DCD" w14:paraId="07C0E8E2" w14:textId="77777777">
            <w:pPr>
              <w:pStyle w:val="Location"/>
              <w:jc w:val="left"/>
              <w:rPr>
                <w:rFonts w:ascii="Arial" w:hAnsi="Arial" w:cs="Arial"/>
                <w:b/>
              </w:rPr>
            </w:pPr>
            <w:r w:rsidRPr="00C57B05">
              <w:rPr>
                <w:rFonts w:ascii="Arial" w:hAnsi="Arial" w:cs="Arial"/>
                <w:b/>
              </w:rPr>
              <w:t>Purpose</w:t>
            </w:r>
          </w:p>
          <w:p w:rsidRPr="00C57B05" w:rsidR="00F97DCD" w:rsidP="00F97DCD" w:rsidRDefault="00F97DCD" w14:paraId="0EB2D622" w14:textId="77777777">
            <w:pPr>
              <w:pStyle w:val="Location"/>
              <w:jc w:val="left"/>
              <w:rPr>
                <w:rFonts w:ascii="Arial" w:hAnsi="Arial" w:cs="Arial"/>
                <w:b/>
              </w:rPr>
            </w:pPr>
          </w:p>
          <w:p w:rsidRPr="00C57B05" w:rsidR="00F97DCD" w:rsidP="00F97DCD" w:rsidRDefault="1C0A3F4E" w14:paraId="3DEEC669" w14:textId="2C5BB96B">
            <w:pPr>
              <w:pStyle w:val="Location"/>
              <w:jc w:val="left"/>
              <w:rPr>
                <w:rFonts w:ascii="Arial" w:hAnsi="Arial" w:cs="Arial"/>
              </w:rPr>
            </w:pPr>
            <w:r w:rsidRPr="0DD34081">
              <w:rPr>
                <w:rFonts w:ascii="Arial" w:hAnsi="Arial" w:cs="Arial"/>
              </w:rPr>
              <w:t xml:space="preserve">Event Planning/ Discussion  </w:t>
            </w:r>
          </w:p>
        </w:tc>
        <w:tc>
          <w:tcPr>
            <w:tcW w:w="2516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1B0842" w:rsidR="001B0842" w:rsidP="001B0842" w:rsidRDefault="001B0842" w14:paraId="149DDF57" w14:textId="77777777">
            <w:pPr>
              <w:pStyle w:val="Location"/>
              <w:rPr>
                <w:rFonts w:ascii="Arial" w:hAnsi="Arial" w:cs="Arial"/>
                <w:b/>
                <w:bCs/>
              </w:rPr>
            </w:pPr>
            <w:r w:rsidRPr="001B0842">
              <w:rPr>
                <w:rFonts w:ascii="Arial" w:hAnsi="Arial" w:cs="Arial"/>
                <w:b/>
                <w:bCs/>
              </w:rPr>
              <w:t xml:space="preserve">Presenter </w:t>
            </w:r>
          </w:p>
          <w:p w:rsidR="001B0842" w:rsidP="001B0842" w:rsidRDefault="001B0842" w14:paraId="27009C9A" w14:textId="77777777">
            <w:pPr>
              <w:pStyle w:val="Location"/>
              <w:jc w:val="left"/>
              <w:rPr>
                <w:rFonts w:ascii="Arial" w:hAnsi="Arial" w:cs="Arial"/>
              </w:rPr>
            </w:pPr>
          </w:p>
          <w:p w:rsidRPr="00C57B05" w:rsidR="00F97DCD" w:rsidP="00F97DCD" w:rsidRDefault="1C0A3F4E" w14:paraId="417EA96C" w14:textId="00D5D95E">
            <w:pPr>
              <w:pStyle w:val="Location"/>
              <w:rPr>
                <w:rFonts w:ascii="Arial" w:hAnsi="Arial" w:cs="Arial"/>
              </w:rPr>
            </w:pPr>
            <w:r w:rsidRPr="0DD34081">
              <w:rPr>
                <w:rFonts w:ascii="Arial" w:hAnsi="Arial" w:cs="Arial"/>
              </w:rPr>
              <w:t>Kara Johnson Williams</w:t>
            </w:r>
          </w:p>
          <w:p w:rsidRPr="00C57B05" w:rsidR="00F97DCD" w:rsidP="0AB958F2" w:rsidRDefault="00F97DCD" w14:paraId="45FB0818" w14:textId="2DC6CB7B">
            <w:pPr>
              <w:pStyle w:val="Location"/>
              <w:rPr>
                <w:rFonts w:ascii="Arial" w:hAnsi="Arial" w:cs="Arial"/>
              </w:rPr>
            </w:pPr>
          </w:p>
        </w:tc>
      </w:tr>
      <w:tr w:rsidRPr="00C57B05" w:rsidR="00F97DCD" w:rsidTr="118938BB" w14:paraId="6FD7340C" w14:textId="77777777">
        <w:trPr>
          <w:trHeight w:val="953"/>
        </w:trPr>
        <w:tc>
          <w:tcPr>
            <w:tcW w:w="1075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F97DCD" w:rsidP="00F97DCD" w:rsidRDefault="00F97DCD" w14:paraId="7453994B" w14:textId="16A0B140">
            <w:pPr>
              <w:pStyle w:val="Heading2"/>
              <w:spacing w:after="0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5310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F97DCD" w:rsidP="00F97DCD" w:rsidRDefault="00F97DCD" w14:paraId="7E25ABF4" w14:textId="17203FF3">
            <w:pPr>
              <w:pStyle w:val="Heading2"/>
              <w:spacing w:after="0"/>
              <w:rPr>
                <w:rFonts w:ascii="Arial" w:hAnsi="Arial" w:cs="Arial"/>
              </w:rPr>
            </w:pPr>
            <w:r w:rsidRPr="39EF36AA">
              <w:rPr>
                <w:rFonts w:ascii="Arial" w:hAnsi="Arial" w:cs="Arial"/>
              </w:rPr>
              <w:t xml:space="preserve">Announcements </w:t>
            </w:r>
          </w:p>
          <w:p w:rsidR="39EF36AA" w:rsidP="39EF36AA" w:rsidRDefault="39EF36AA" w14:paraId="1C2D3317" w14:textId="304776BB">
            <w:pPr>
              <w:rPr>
                <w:rFonts w:ascii="Arial" w:hAnsi="Arial" w:eastAsia="Arial Unicode MS" w:cs="Arial"/>
                <w:b/>
                <w:bCs/>
                <w:color w:val="000000" w:themeColor="text1"/>
                <w:highlight w:val="yellow"/>
              </w:rPr>
            </w:pPr>
          </w:p>
          <w:p w:rsidRPr="00C57B05" w:rsidR="00F97DCD" w:rsidP="00A104B5" w:rsidRDefault="00AA3FCF" w14:paraId="7BAC85B1" w14:textId="25472F9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utlineLvl w:val="1"/>
            </w:pPr>
            <w:r w:rsidRPr="00D370CE">
              <w:rPr>
                <w:rFonts w:ascii="Arial" w:hAnsi="Arial" w:eastAsia="Arial Unicode MS" w:cs="Arial Unicode MS"/>
                <w:b/>
                <w:bCs/>
                <w:color w:val="000000"/>
                <w:highlight w:val="yellow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Next </w:t>
            </w:r>
            <w:r>
              <w:rPr>
                <w:rFonts w:ascii="Arial" w:hAnsi="Arial" w:eastAsia="Arial Unicode MS" w:cs="Arial Unicode MS"/>
                <w:b/>
                <w:bCs/>
                <w:color w:val="000000"/>
                <w:highlight w:val="yellow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Committee </w:t>
            </w:r>
            <w:r w:rsidRPr="00D370CE">
              <w:rPr>
                <w:rFonts w:ascii="Arial" w:hAnsi="Arial" w:eastAsia="Arial Unicode MS" w:cs="Arial Unicode MS"/>
                <w:b/>
                <w:bCs/>
                <w:color w:val="000000"/>
                <w:highlight w:val="yellow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Meeting: </w:t>
            </w:r>
            <w:r>
              <w:rPr>
                <w:rFonts w:ascii="Arial" w:hAnsi="Arial" w:eastAsia="Arial Unicode MS" w:cs="Arial Unicode MS"/>
                <w:b/>
                <w:bCs/>
                <w:color w:val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B0842">
              <w:rPr>
                <w:rFonts w:ascii="Arial" w:hAnsi="Arial" w:eastAsia="Arial Unicode MS" w:cs="Arial Unicode MS"/>
                <w:b/>
                <w:bCs/>
                <w:color w:val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TBA</w:t>
            </w:r>
          </w:p>
        </w:tc>
        <w:tc>
          <w:tcPr>
            <w:tcW w:w="1785" w:type="dxa"/>
            <w:tcMar/>
          </w:tcPr>
          <w:p w:rsidRPr="00C57B05" w:rsidR="00F97DCD" w:rsidP="0AB958F2" w:rsidRDefault="00F97DCD" w14:paraId="0ACB4385" w14:textId="0D7C2612">
            <w:pPr>
              <w:pStyle w:val="Location"/>
              <w:jc w:val="left"/>
              <w:rPr>
                <w:rFonts w:ascii="Arial" w:hAnsi="Arial" w:cs="Arial"/>
              </w:rPr>
            </w:pPr>
          </w:p>
          <w:p w:rsidRPr="00C57B05" w:rsidR="00F97DCD" w:rsidP="0AB958F2" w:rsidRDefault="00A104B5" w14:paraId="65BC55A8" w14:textId="1E44F3A5">
            <w:pPr>
              <w:pStyle w:val="Location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Pr="0AB958F2" w:rsidR="7D86577E">
              <w:rPr>
                <w:rFonts w:ascii="Arial" w:hAnsi="Arial" w:cs="Arial"/>
              </w:rPr>
              <w:t>irtual &amp; Physical</w:t>
            </w:r>
          </w:p>
          <w:p w:rsidRPr="00C57B05" w:rsidR="00F97DCD" w:rsidP="00F97DCD" w:rsidRDefault="00F97DCD" w14:paraId="1299C43A" w14:textId="11E03445">
            <w:pPr>
              <w:pStyle w:val="Location"/>
              <w:jc w:val="left"/>
              <w:rPr>
                <w:rFonts w:ascii="Arial" w:hAnsi="Arial" w:cs="Arial"/>
              </w:rPr>
            </w:pPr>
          </w:p>
        </w:tc>
        <w:tc>
          <w:tcPr>
            <w:tcW w:w="2516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F97DCD" w:rsidP="00F97DCD" w:rsidRDefault="00F97DCD" w14:paraId="3461D779" w14:textId="17F10076">
            <w:pPr>
              <w:pStyle w:val="Location"/>
              <w:rPr>
                <w:rFonts w:ascii="Arial" w:hAnsi="Arial" w:cs="Arial"/>
              </w:rPr>
            </w:pPr>
          </w:p>
        </w:tc>
      </w:tr>
      <w:tr w:rsidRPr="00C57B05" w:rsidR="00F97DCD" w:rsidTr="118938BB" w14:paraId="0A585090" w14:textId="77777777">
        <w:trPr>
          <w:trHeight w:val="278"/>
        </w:trPr>
        <w:tc>
          <w:tcPr>
            <w:tcW w:w="1075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F97DCD" w:rsidP="00F97DCD" w:rsidRDefault="001B0842" w14:paraId="3CF2D8B6" w14:textId="170B7332">
            <w:pPr>
              <w:pStyle w:val="Heading2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C57B05" w:rsidR="00F97DCD">
              <w:rPr>
                <w:rFonts w:ascii="Arial" w:hAnsi="Arial" w:cs="Arial"/>
              </w:rPr>
              <w:t xml:space="preserve">:00 </w:t>
            </w:r>
            <w:r>
              <w:rPr>
                <w:rFonts w:ascii="Arial" w:hAnsi="Arial" w:cs="Arial"/>
              </w:rPr>
              <w:t>A</w:t>
            </w:r>
            <w:r w:rsidRPr="00C57B05" w:rsidR="00F97DCD">
              <w:rPr>
                <w:rFonts w:ascii="Arial" w:hAnsi="Arial" w:cs="Arial"/>
              </w:rPr>
              <w:t>M</w:t>
            </w:r>
          </w:p>
        </w:tc>
        <w:tc>
          <w:tcPr>
            <w:tcW w:w="5310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F97DCD" w:rsidP="00F97DCD" w:rsidRDefault="00F97DCD" w14:paraId="009AEC46" w14:textId="59710D9C">
            <w:pPr>
              <w:pStyle w:val="Heading2"/>
              <w:spacing w:after="0"/>
              <w:contextualSpacing w:val="0"/>
              <w:rPr>
                <w:rFonts w:ascii="Arial" w:hAnsi="Arial" w:cs="Arial"/>
              </w:rPr>
            </w:pPr>
            <w:r w:rsidRPr="00C57B05">
              <w:rPr>
                <w:rFonts w:ascii="Arial" w:hAnsi="Arial" w:cs="Arial"/>
              </w:rPr>
              <w:t>Adjournment</w:t>
            </w:r>
          </w:p>
        </w:tc>
        <w:tc>
          <w:tcPr>
            <w:tcW w:w="1785" w:type="dxa"/>
            <w:tcMar/>
          </w:tcPr>
          <w:p w:rsidRPr="00C57B05" w:rsidR="00F97DCD" w:rsidP="00F97DCD" w:rsidRDefault="00F97DCD" w14:paraId="241FC489" w14:textId="61240318">
            <w:pPr>
              <w:pStyle w:val="Location"/>
              <w:jc w:val="left"/>
              <w:rPr>
                <w:rFonts w:ascii="Arial" w:hAnsi="Arial" w:cs="Arial"/>
              </w:rPr>
            </w:pPr>
          </w:p>
        </w:tc>
        <w:tc>
          <w:tcPr>
            <w:tcW w:w="2516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:rsidRPr="00C57B05" w:rsidR="00F97DCD" w:rsidP="00F97DCD" w:rsidRDefault="00F97DCD" w14:paraId="0FB78278" w14:textId="77777777">
            <w:pPr>
              <w:pStyle w:val="Location"/>
              <w:rPr>
                <w:rFonts w:ascii="Arial" w:hAnsi="Arial" w:cs="Arial"/>
              </w:rPr>
            </w:pPr>
          </w:p>
        </w:tc>
      </w:tr>
    </w:tbl>
    <w:p w:rsidR="002D36AE" w:rsidP="002D4EB8" w:rsidRDefault="002D75A6" w14:paraId="62EBF3C5" w14:textId="5826C79E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  <w:r w:rsidRPr="00C57B05">
        <w:rPr>
          <w:rFonts w:ascii="Arial" w:hAnsi="Arial" w:cs="Arial"/>
          <w:color w:val="FF0000"/>
          <w:sz w:val="18"/>
          <w:szCs w:val="18"/>
        </w:rPr>
        <w:t xml:space="preserve">Mission: To improve the quality of life of individuals with </w:t>
      </w:r>
      <w:r w:rsidRPr="00C57B05" w:rsidR="00AF380C">
        <w:rPr>
          <w:rFonts w:ascii="Arial" w:hAnsi="Arial" w:cs="Arial"/>
          <w:color w:val="FF0000"/>
          <w:sz w:val="18"/>
          <w:szCs w:val="18"/>
        </w:rPr>
        <w:t>HIV</w:t>
      </w:r>
      <w:r w:rsidRPr="00C57B05">
        <w:rPr>
          <w:rFonts w:ascii="Arial" w:hAnsi="Arial" w:cs="Arial"/>
          <w:color w:val="FF0000"/>
          <w:sz w:val="18"/>
          <w:szCs w:val="18"/>
        </w:rPr>
        <w:t xml:space="preserve"> by responding to their existing and emerging needs, and to provide educational and behavioral strategies to reduce and p</w:t>
      </w:r>
      <w:r w:rsidRPr="00C57B05" w:rsidR="00AF380C">
        <w:rPr>
          <w:rFonts w:ascii="Arial" w:hAnsi="Arial" w:cs="Arial"/>
          <w:color w:val="FF0000"/>
          <w:sz w:val="18"/>
          <w:szCs w:val="18"/>
        </w:rPr>
        <w:t>revent the spread of HIV</w:t>
      </w:r>
      <w:r w:rsidRPr="00C57B05">
        <w:rPr>
          <w:rFonts w:ascii="Arial" w:hAnsi="Arial" w:cs="Arial"/>
          <w:color w:val="FF0000"/>
          <w:sz w:val="18"/>
          <w:szCs w:val="18"/>
        </w:rPr>
        <w:t>.</w:t>
      </w:r>
    </w:p>
    <w:p w:rsidR="002D4EB8" w:rsidP="002D4EB8" w:rsidRDefault="002D4EB8" w14:paraId="365D21D4" w14:textId="7777777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</w:p>
    <w:p w:rsidR="001B0842" w:rsidP="002D4EB8" w:rsidRDefault="001B0842" w14:paraId="5BF7F849" w14:textId="7777777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</w:p>
    <w:p w:rsidR="001B0842" w:rsidP="002D4EB8" w:rsidRDefault="001B0842" w14:paraId="4CA3FCA7" w14:textId="7777777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</w:p>
    <w:p w:rsidR="001B0842" w:rsidP="002D4EB8" w:rsidRDefault="001B0842" w14:paraId="5720BDB8" w14:textId="7777777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</w:p>
    <w:p w:rsidRPr="002D4EB8" w:rsidR="001B0842" w:rsidP="002D4EB8" w:rsidRDefault="001B0842" w14:paraId="11BC797F" w14:textId="7777777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</w:p>
    <w:p w:rsidRPr="00997639" w:rsidR="00997639" w:rsidP="39EF36AA" w:rsidRDefault="00997639" w14:paraId="1C2000F3" w14:textId="3A69C579">
      <w:pPr>
        <w:widowControl w:val="0"/>
        <w:suppressAutoHyphens/>
        <w:autoSpaceDE w:val="0"/>
        <w:autoSpaceDN w:val="0"/>
        <w:adjustRightInd w:val="0"/>
        <w:spacing w:before="33" w:after="0" w:line="1" w:lineRule="atLeast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b/>
          <w:bCs/>
          <w:sz w:val="20"/>
          <w:szCs w:val="20"/>
          <w:u w:val="single"/>
        </w:rPr>
      </w:pPr>
      <w:r w:rsidRPr="00997639">
        <w:rPr>
          <w:rFonts w:ascii="Arial" w:hAnsi="Arial" w:eastAsia="Arial" w:cs="Arial"/>
          <w:b/>
          <w:bCs/>
          <w:position w:val="-1"/>
          <w:sz w:val="20"/>
          <w:szCs w:val="20"/>
          <w:u w:val="single"/>
        </w:rPr>
        <w:t>Planning Council Support</w:t>
      </w:r>
      <w:r w:rsidRPr="00997639">
        <w:rPr>
          <w:rFonts w:ascii="Arial" w:hAnsi="Arial" w:eastAsia="Arial" w:cs="Arial"/>
          <w:noProof/>
          <w:position w:val="-1"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43A86138" wp14:editId="0B44D6C2">
            <wp:simplePos x="0" y="0"/>
            <wp:positionH relativeFrom="margin">
              <wp:posOffset>5362575</wp:posOffset>
            </wp:positionH>
            <wp:positionV relativeFrom="paragraph">
              <wp:posOffset>44450</wp:posOffset>
            </wp:positionV>
            <wp:extent cx="1421130" cy="1421130"/>
            <wp:effectExtent l="0" t="0" r="7620" b="7620"/>
            <wp:wrapNone/>
            <wp:docPr id="31169674" name="Picture 31169674" descr="Qr cod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Qr code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997639" w:rsidR="00997639" w:rsidP="00997639" w:rsidRDefault="00997639" w14:paraId="126045A4" w14:textId="77777777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1" w:leftChars="-1" w:hanging="3" w:hangingChars="1"/>
        <w:textDirection w:val="btLr"/>
        <w:textAlignment w:val="top"/>
        <w:outlineLvl w:val="0"/>
        <w:rPr>
          <w:rFonts w:ascii="Arial" w:hAnsi="Arial" w:eastAsia="Arial" w:cs="Arial"/>
          <w:color w:val="000000"/>
          <w:position w:val="-1"/>
          <w:sz w:val="20"/>
          <w:szCs w:val="20"/>
        </w:rPr>
      </w:pPr>
      <w:r w:rsidRPr="00997639">
        <w:rPr>
          <w:rFonts w:ascii="Arial" w:hAnsi="Arial" w:eastAsia="Arial" w:cs="Arial"/>
          <w:b/>
          <w:bCs/>
          <w:noProof/>
          <w:position w:val="-1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66A84D8E" wp14:editId="61B42D4E">
            <wp:simplePos x="0" y="0"/>
            <wp:positionH relativeFrom="column">
              <wp:posOffset>4274185</wp:posOffset>
            </wp:positionH>
            <wp:positionV relativeFrom="paragraph">
              <wp:posOffset>25400</wp:posOffset>
            </wp:positionV>
            <wp:extent cx="908685" cy="908685"/>
            <wp:effectExtent l="0" t="0" r="5715" b="5715"/>
            <wp:wrapNone/>
            <wp:docPr id="9122842" name="Picture 912284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Qr code&#10;&#10;Description automatically generated"/>
                    <pic:cNvPicPr/>
                  </pic:nvPicPr>
                  <pic:blipFill>
                    <a:blip r:embed="rId13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6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7639">
        <w:rPr>
          <w:rFonts w:ascii="Arial" w:hAnsi="Arial" w:eastAsia="Arial" w:cs="Arial"/>
          <w:color w:val="000000"/>
          <w:position w:val="-1"/>
          <w:sz w:val="20"/>
          <w:szCs w:val="20"/>
        </w:rPr>
        <w:t xml:space="preserve">Laura Perez: 407-835-0906 - </w:t>
      </w:r>
      <w:hyperlink r:id="rId14">
        <w:r w:rsidRPr="00997639">
          <w:rPr>
            <w:rFonts w:ascii="Arial" w:hAnsi="Arial" w:eastAsia="Arial" w:cs="Arial"/>
            <w:color w:val="0563C1"/>
            <w:position w:val="-1"/>
            <w:sz w:val="20"/>
            <w:szCs w:val="20"/>
            <w:u w:val="single"/>
          </w:rPr>
          <w:t>Laura.Perez@hfuw.org</w:t>
        </w:r>
      </w:hyperlink>
      <w:r w:rsidRPr="00997639">
        <w:rPr>
          <w:rFonts w:ascii="Arial" w:hAnsi="Arial" w:eastAsia="Arial" w:cs="Arial"/>
          <w:color w:val="000000"/>
          <w:position w:val="-1"/>
          <w:sz w:val="20"/>
          <w:szCs w:val="20"/>
        </w:rPr>
        <w:t xml:space="preserve"> </w:t>
      </w:r>
    </w:p>
    <w:p w:rsidRPr="00997639" w:rsidR="001B0842" w:rsidP="001B0842" w:rsidRDefault="001B0842" w14:paraId="5B32A782" w14:textId="77777777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color w:val="000000"/>
          <w:position w:val="-1"/>
          <w:sz w:val="20"/>
          <w:szCs w:val="20"/>
        </w:rPr>
      </w:pPr>
      <w:r>
        <w:rPr>
          <w:rFonts w:ascii="Arial" w:hAnsi="Arial" w:eastAsia="Arial" w:cs="Arial"/>
          <w:color w:val="000000"/>
          <w:position w:val="-1"/>
          <w:sz w:val="20"/>
          <w:szCs w:val="20"/>
        </w:rPr>
        <w:t xml:space="preserve">Dedrah Mathis: </w:t>
      </w:r>
      <w:hyperlink w:history="1" r:id="rId15">
        <w:r w:rsidRPr="001B0842">
          <w:rPr>
            <w:rStyle w:val="Hyperlink"/>
            <w:rFonts w:ascii="Arial" w:hAnsi="Arial" w:eastAsia="Arial" w:cs="Arial"/>
            <w:color w:val="0070C0"/>
            <w:position w:val="-1"/>
            <w:sz w:val="20"/>
            <w:szCs w:val="20"/>
          </w:rPr>
          <w:t>Dedrah.Mathis@hfuw.org</w:t>
        </w:r>
      </w:hyperlink>
      <w:r w:rsidRPr="001B0842">
        <w:rPr>
          <w:rFonts w:ascii="Arial" w:hAnsi="Arial" w:eastAsia="Arial" w:cs="Arial"/>
          <w:color w:val="0070C0"/>
          <w:position w:val="-1"/>
          <w:sz w:val="20"/>
          <w:szCs w:val="20"/>
        </w:rPr>
        <w:t xml:space="preserve"> </w:t>
      </w:r>
    </w:p>
    <w:p w:rsidRPr="00997639" w:rsidR="00997639" w:rsidP="00997639" w:rsidRDefault="00997639" w14:paraId="125C6060" w14:textId="77777777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position w:val="-1"/>
        </w:rPr>
      </w:pPr>
      <w:r w:rsidRPr="00997639">
        <w:rPr>
          <w:rFonts w:ascii="Arial" w:hAnsi="Arial" w:eastAsia="Arial" w:cs="Arial"/>
          <w:color w:val="000000"/>
          <w:position w:val="-1"/>
          <w:sz w:val="20"/>
          <w:szCs w:val="20"/>
        </w:rPr>
        <w:t xml:space="preserve">Whitney Marshall: 407-429-2216 - </w:t>
      </w:r>
      <w:hyperlink r:id="rId16">
        <w:r w:rsidRPr="00997639">
          <w:rPr>
            <w:rFonts w:ascii="Arial" w:hAnsi="Arial" w:eastAsia="Arial" w:cs="Arial"/>
            <w:color w:val="0563C1"/>
            <w:position w:val="-1"/>
            <w:sz w:val="20"/>
            <w:szCs w:val="20"/>
            <w:u w:val="single"/>
          </w:rPr>
          <w:t>Whitney.Marshall@hfuw.org</w:t>
        </w:r>
      </w:hyperlink>
      <w:r w:rsidRPr="00997639">
        <w:rPr>
          <w:rFonts w:ascii="Arial" w:hAnsi="Arial" w:eastAsia="Arial" w:cs="Arial"/>
          <w:position w:val="-1"/>
          <w:sz w:val="20"/>
          <w:szCs w:val="20"/>
        </w:rPr>
        <w:t xml:space="preserve"> </w:t>
      </w:r>
    </w:p>
    <w:p w:rsidR="005A5ADE" w:rsidP="00997639" w:rsidRDefault="005A5ADE" w14:paraId="2F1AEAFA" w14:textId="77777777">
      <w:pPr>
        <w:widowControl w:val="0"/>
        <w:pBdr>
          <w:between w:val="nil"/>
        </w:pBdr>
        <w:suppressAutoHyphens/>
        <w:autoSpaceDE w:val="0"/>
        <w:autoSpaceDN w:val="0"/>
        <w:adjustRightInd w:val="0"/>
        <w:spacing w:before="0" w:after="0" w:line="240" w:lineRule="auto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b/>
          <w:bCs/>
          <w:color w:val="000000"/>
          <w:position w:val="-1"/>
          <w:sz w:val="20"/>
          <w:szCs w:val="20"/>
        </w:rPr>
      </w:pPr>
    </w:p>
    <w:p w:rsidR="005A5ADE" w:rsidP="00997639" w:rsidRDefault="005A5ADE" w14:paraId="62373156" w14:textId="77777777">
      <w:pPr>
        <w:widowControl w:val="0"/>
        <w:pBdr>
          <w:between w:val="nil"/>
        </w:pBdr>
        <w:suppressAutoHyphens/>
        <w:autoSpaceDE w:val="0"/>
        <w:autoSpaceDN w:val="0"/>
        <w:adjustRightInd w:val="0"/>
        <w:spacing w:before="0" w:after="0" w:line="240" w:lineRule="auto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b/>
          <w:bCs/>
          <w:color w:val="000000"/>
          <w:position w:val="-1"/>
          <w:sz w:val="20"/>
          <w:szCs w:val="20"/>
        </w:rPr>
      </w:pPr>
    </w:p>
    <w:p w:rsidRPr="00997639" w:rsidR="00997639" w:rsidP="00997639" w:rsidRDefault="00997639" w14:paraId="3651EFBB" w14:textId="36B53ECE">
      <w:pPr>
        <w:widowControl w:val="0"/>
        <w:pBdr>
          <w:between w:val="nil"/>
        </w:pBdr>
        <w:suppressAutoHyphens/>
        <w:autoSpaceDE w:val="0"/>
        <w:autoSpaceDN w:val="0"/>
        <w:adjustRightInd w:val="0"/>
        <w:spacing w:before="0" w:after="0" w:line="240" w:lineRule="auto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color w:val="000000"/>
          <w:position w:val="-1"/>
          <w:sz w:val="20"/>
          <w:szCs w:val="20"/>
        </w:rPr>
      </w:pPr>
      <w:r w:rsidRPr="00997639">
        <w:rPr>
          <w:rFonts w:ascii="Arial" w:hAnsi="Arial" w:eastAsia="Arial" w:cs="Arial"/>
          <w:b/>
          <w:bCs/>
          <w:color w:val="000000"/>
          <w:position w:val="-1"/>
          <w:sz w:val="20"/>
          <w:szCs w:val="20"/>
        </w:rPr>
        <w:t xml:space="preserve">CFHPC Website: </w:t>
      </w:r>
      <w:hyperlink r:id="rId17">
        <w:r w:rsidRPr="00997639">
          <w:rPr>
            <w:rFonts w:ascii="Arial" w:hAnsi="Arial" w:eastAsia="Arial" w:cs="Arial"/>
            <w:color w:val="0563C1"/>
            <w:position w:val="-1"/>
            <w:sz w:val="20"/>
            <w:szCs w:val="20"/>
            <w:u w:val="single"/>
          </w:rPr>
          <w:t>www.CentralFloridaHIVPC.com</w:t>
        </w:r>
      </w:hyperlink>
      <w:r w:rsidRPr="00997639">
        <w:rPr>
          <w:rFonts w:ascii="Arial" w:hAnsi="Arial" w:eastAsia="Arial" w:cs="Arial"/>
          <w:color w:val="000000"/>
          <w:position w:val="-1"/>
          <w:sz w:val="20"/>
          <w:szCs w:val="20"/>
        </w:rPr>
        <w:t xml:space="preserve"> </w:t>
      </w:r>
    </w:p>
    <w:p w:rsidRPr="00997639" w:rsidR="00997639" w:rsidP="00997639" w:rsidRDefault="00997639" w14:paraId="0066AA63" w14:textId="77777777">
      <w:pPr>
        <w:widowControl w:val="0"/>
        <w:pBdr>
          <w:between w:val="nil"/>
        </w:pBdr>
        <w:suppressAutoHyphens/>
        <w:autoSpaceDE w:val="0"/>
        <w:autoSpaceDN w:val="0"/>
        <w:adjustRightInd w:val="0"/>
        <w:spacing w:before="0" w:after="0" w:line="240" w:lineRule="auto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color w:val="000000"/>
          <w:position w:val="-1"/>
          <w:sz w:val="20"/>
          <w:szCs w:val="20"/>
        </w:rPr>
      </w:pPr>
      <w:r w:rsidRPr="00997639">
        <w:rPr>
          <w:rFonts w:ascii="Arial" w:hAnsi="Arial" w:eastAsia="Arial" w:cs="Arial"/>
          <w:b/>
          <w:color w:val="000000"/>
          <w:position w:val="-1"/>
          <w:sz w:val="20"/>
          <w:szCs w:val="20"/>
        </w:rPr>
        <w:t xml:space="preserve">Orange County Website: </w:t>
      </w:r>
      <w:hyperlink r:id="rId18">
        <w:r w:rsidRPr="00997639">
          <w:rPr>
            <w:rFonts w:ascii="Arial" w:hAnsi="Arial" w:eastAsia="Arial" w:cs="Arial"/>
            <w:color w:val="0563C1"/>
            <w:position w:val="-1"/>
            <w:sz w:val="20"/>
            <w:szCs w:val="20"/>
            <w:u w:val="single"/>
          </w:rPr>
          <w:t>www.ocfl.net/ryanwhite</w:t>
        </w:r>
      </w:hyperlink>
      <w:r w:rsidRPr="00997639">
        <w:rPr>
          <w:rFonts w:ascii="Arial" w:hAnsi="Arial" w:eastAsia="Arial" w:cs="Arial"/>
          <w:color w:val="000000"/>
          <w:position w:val="-1"/>
          <w:sz w:val="20"/>
          <w:szCs w:val="20"/>
        </w:rPr>
        <w:t xml:space="preserve"> </w:t>
      </w:r>
      <w:r w:rsidRPr="00997639">
        <w:rPr>
          <w:rFonts w:ascii="Arial" w:hAnsi="Arial" w:eastAsia="Arial" w:cs="Arial"/>
          <w:b/>
          <w:color w:val="000000"/>
          <w:position w:val="-1"/>
          <w:sz w:val="20"/>
          <w:szCs w:val="20"/>
        </w:rPr>
        <w:t xml:space="preserve">    </w:t>
      </w:r>
    </w:p>
    <w:p w:rsidRPr="00997639" w:rsidR="00997639" w:rsidP="00997639" w:rsidRDefault="00997639" w14:paraId="7DA33615" w14:textId="77777777">
      <w:pPr>
        <w:widowControl w:val="0"/>
        <w:suppressAutoHyphens/>
        <w:autoSpaceDE w:val="0"/>
        <w:autoSpaceDN w:val="0"/>
        <w:adjustRightInd w:val="0"/>
        <w:spacing w:before="0" w:after="0" w:line="1" w:lineRule="atLeast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b/>
          <w:bCs/>
          <w:position w:val="-1"/>
          <w:sz w:val="20"/>
          <w:szCs w:val="20"/>
        </w:rPr>
      </w:pPr>
      <w:r w:rsidRPr="00997639">
        <w:rPr>
          <w:rFonts w:ascii="Arial" w:hAnsi="Arial" w:eastAsia="Arial" w:cs="Arial"/>
          <w:b/>
          <w:bCs/>
          <w:position w:val="-1"/>
          <w:sz w:val="20"/>
          <w:szCs w:val="20"/>
        </w:rPr>
        <w:t xml:space="preserve">Facebook: </w:t>
      </w:r>
      <w:hyperlink r:id="rId19">
        <w:r w:rsidRPr="00997639">
          <w:rPr>
            <w:rFonts w:ascii="Arial" w:hAnsi="Arial" w:eastAsia="Arial" w:cs="Arial"/>
            <w:color w:val="0563C1"/>
            <w:position w:val="-1"/>
            <w:sz w:val="20"/>
            <w:szCs w:val="20"/>
            <w:u w:val="single"/>
          </w:rPr>
          <w:t>www.facebook.com/CentralFloridaHIVPlanningCouncil</w:t>
        </w:r>
      </w:hyperlink>
      <w:r w:rsidRPr="00997639">
        <w:rPr>
          <w:rFonts w:ascii="Arial" w:hAnsi="Arial" w:eastAsia="Arial" w:cs="Arial"/>
          <w:position w:val="-1"/>
          <w:sz w:val="20"/>
          <w:szCs w:val="20"/>
        </w:rPr>
        <w:t xml:space="preserve"> </w:t>
      </w:r>
      <w:r w:rsidRPr="00997639">
        <w:rPr>
          <w:rFonts w:ascii="Arial" w:hAnsi="Arial" w:eastAsia="Arial" w:cs="Arial"/>
          <w:b/>
          <w:bCs/>
          <w:position w:val="-1"/>
          <w:sz w:val="20"/>
          <w:szCs w:val="20"/>
        </w:rPr>
        <w:t xml:space="preserve"> </w:t>
      </w:r>
      <w:r w:rsidRPr="00997639">
        <w:rPr>
          <w:rFonts w:ascii="Arial" w:hAnsi="Arial" w:eastAsia="Arial" w:cs="Arial"/>
          <w:b/>
          <w:bCs/>
          <w:position w:val="-1"/>
          <w:sz w:val="20"/>
          <w:szCs w:val="20"/>
        </w:rPr>
        <w:tab/>
      </w:r>
      <w:r w:rsidRPr="00997639">
        <w:rPr>
          <w:rFonts w:ascii="Arial" w:hAnsi="Arial" w:eastAsia="Arial" w:cs="Arial"/>
          <w:b/>
          <w:bCs/>
          <w:position w:val="-1"/>
          <w:sz w:val="20"/>
          <w:szCs w:val="20"/>
        </w:rPr>
        <w:tab/>
      </w:r>
      <w:r w:rsidRPr="00997639">
        <w:rPr>
          <w:rFonts w:ascii="Arial" w:hAnsi="Arial" w:eastAsia="Arial" w:cs="Arial"/>
          <w:b/>
          <w:bCs/>
          <w:position w:val="-1"/>
          <w:sz w:val="20"/>
          <w:szCs w:val="20"/>
        </w:rPr>
        <w:tab/>
      </w:r>
    </w:p>
    <w:p w:rsidRPr="00997639" w:rsidR="00997639" w:rsidP="00997639" w:rsidRDefault="00997639" w14:paraId="795EC494" w14:textId="77777777">
      <w:pPr>
        <w:widowControl w:val="0"/>
        <w:suppressAutoHyphens/>
        <w:autoSpaceDE w:val="0"/>
        <w:autoSpaceDN w:val="0"/>
        <w:adjustRightInd w:val="0"/>
        <w:spacing w:before="0" w:after="0" w:line="1" w:lineRule="atLeast"/>
        <w:ind w:leftChars="-1" w:hanging="2" w:hangingChars="1"/>
        <w:textDirection w:val="btLr"/>
        <w:textAlignment w:val="top"/>
        <w:outlineLvl w:val="0"/>
        <w:rPr>
          <w:rFonts w:ascii="Arial" w:hAnsi="Arial" w:eastAsia="Arial" w:cs="Arial"/>
          <w:position w:val="-1"/>
        </w:rPr>
      </w:pPr>
      <w:r w:rsidRPr="00997639">
        <w:rPr>
          <w:rFonts w:ascii="Arial" w:hAnsi="Arial" w:eastAsia="Arial" w:cs="Arial"/>
          <w:b/>
          <w:position w:val="-1"/>
          <w:sz w:val="20"/>
          <w:szCs w:val="20"/>
        </w:rPr>
        <w:t>Instagram:</w:t>
      </w:r>
      <w:r w:rsidRPr="00997639">
        <w:rPr>
          <w:rFonts w:ascii="Arial" w:hAnsi="Arial" w:eastAsia="Arial" w:cs="Arial"/>
          <w:position w:val="-1"/>
          <w:sz w:val="20"/>
          <w:szCs w:val="20"/>
        </w:rPr>
        <w:t xml:space="preserve"> </w:t>
      </w:r>
      <w:hyperlink w:history="1" r:id="rId20">
        <w:r w:rsidRPr="00997639">
          <w:rPr>
            <w:rFonts w:ascii="Arial" w:hAnsi="Arial" w:eastAsia="Arial" w:cs="Arial"/>
            <w:color w:val="0563C1"/>
            <w:position w:val="-1"/>
            <w:sz w:val="20"/>
            <w:szCs w:val="20"/>
            <w:u w:val="single"/>
          </w:rPr>
          <w:t>https://www.instagram.com/cfhpc/?hl=en</w:t>
        </w:r>
      </w:hyperlink>
    </w:p>
    <w:p w:rsidR="00910F1F" w:rsidP="009225FE" w:rsidRDefault="00910F1F" w14:paraId="1538C752" w14:textId="777777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Pr="00D00DBE" w:rsidR="00795E55" w:rsidP="00910F1F" w:rsidRDefault="00795E55" w14:paraId="7BB81D2E" w14:textId="77777777">
      <w:pPr>
        <w:spacing w:after="0"/>
        <w:rPr>
          <w:rFonts w:ascii="Arial" w:hAnsi="Arial" w:cs="Arial"/>
          <w:b/>
          <w:bCs/>
        </w:rPr>
      </w:pPr>
    </w:p>
    <w:sectPr w:rsidRPr="00D00DBE" w:rsidR="00795E55" w:rsidSect="003760FE">
      <w:headerReference w:type="default" r:id="rId2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36C55" w:rsidP="00555D3B" w:rsidRDefault="00B36C55" w14:paraId="690C1AF7" w14:textId="77777777">
      <w:pPr>
        <w:spacing w:before="0" w:after="0" w:line="240" w:lineRule="auto"/>
      </w:pPr>
      <w:r>
        <w:separator/>
      </w:r>
    </w:p>
  </w:endnote>
  <w:endnote w:type="continuationSeparator" w:id="0">
    <w:p w:rsidR="00B36C55" w:rsidP="00555D3B" w:rsidRDefault="00B36C55" w14:paraId="3355DEFD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36C55" w:rsidP="00555D3B" w:rsidRDefault="00B36C55" w14:paraId="5592A2C8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B36C55" w:rsidP="00555D3B" w:rsidRDefault="00B36C55" w14:paraId="234DA48E" w14:textId="777777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6791730"/>
      <w:docPartObj>
        <w:docPartGallery w:val="Watermarks"/>
        <w:docPartUnique/>
      </w:docPartObj>
    </w:sdtPr>
    <w:sdtEndPr/>
    <w:sdtContent>
      <w:p w:rsidR="00FB2C65" w:rsidRDefault="00B36C55" w14:paraId="1F72F646" w14:textId="77777777">
        <w:pPr>
          <w:pStyle w:val="Header"/>
        </w:pPr>
        <w:r>
          <w:rPr>
            <w:noProof/>
          </w:rPr>
          <w:pict w14:anchorId="2448B88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style="position:absolute;margin-left:0;margin-top:0;width:412.4pt;height:247.45pt;rotation:315;z-index:-251658752;mso-wrap-edited:f;mso-position-horizontal:center;mso-position-horizontal-relative:margin;mso-position-vertical:center;mso-position-vertical-relative:margin" o:spid="_x0000_s1025" o:allowincell="f" fillcolor="silver" stroked="f" type="#_x0000_t136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A8EE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hybridMultilevel"/>
    <w:tmpl w:val="C5A85344"/>
    <w:lvl w:ilvl="0" w:tplc="C86E9FB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  <w:lvl w:ilvl="1" w:tplc="D15689A2">
      <w:numFmt w:val="decimal"/>
      <w:lvlText w:val=""/>
      <w:lvlJc w:val="left"/>
    </w:lvl>
    <w:lvl w:ilvl="2" w:tplc="7E108AE8">
      <w:numFmt w:val="decimal"/>
      <w:lvlText w:val=""/>
      <w:lvlJc w:val="left"/>
    </w:lvl>
    <w:lvl w:ilvl="3" w:tplc="4CEC5DC0">
      <w:numFmt w:val="decimal"/>
      <w:lvlText w:val=""/>
      <w:lvlJc w:val="left"/>
    </w:lvl>
    <w:lvl w:ilvl="4" w:tplc="E8FCA194">
      <w:numFmt w:val="decimal"/>
      <w:lvlText w:val=""/>
      <w:lvlJc w:val="left"/>
    </w:lvl>
    <w:lvl w:ilvl="5" w:tplc="2BC8E53C">
      <w:numFmt w:val="decimal"/>
      <w:lvlText w:val=""/>
      <w:lvlJc w:val="left"/>
    </w:lvl>
    <w:lvl w:ilvl="6" w:tplc="D92AA390">
      <w:numFmt w:val="decimal"/>
      <w:lvlText w:val=""/>
      <w:lvlJc w:val="left"/>
    </w:lvl>
    <w:lvl w:ilvl="7" w:tplc="6A0E2F0C">
      <w:numFmt w:val="decimal"/>
      <w:lvlText w:val=""/>
      <w:lvlJc w:val="left"/>
    </w:lvl>
    <w:lvl w:ilvl="8" w:tplc="2A30C948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1548C89C"/>
    <w:lvl w:ilvl="0" w:tplc="5284FDD4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 w:tplc="447002FA">
      <w:numFmt w:val="decimal"/>
      <w:lvlText w:val=""/>
      <w:lvlJc w:val="left"/>
    </w:lvl>
    <w:lvl w:ilvl="2" w:tplc="A1745C9A">
      <w:numFmt w:val="decimal"/>
      <w:lvlText w:val=""/>
      <w:lvlJc w:val="left"/>
    </w:lvl>
    <w:lvl w:ilvl="3" w:tplc="EDB6EE86">
      <w:numFmt w:val="decimal"/>
      <w:lvlText w:val=""/>
      <w:lvlJc w:val="left"/>
    </w:lvl>
    <w:lvl w:ilvl="4" w:tplc="2B34C5BA">
      <w:numFmt w:val="decimal"/>
      <w:lvlText w:val=""/>
      <w:lvlJc w:val="left"/>
    </w:lvl>
    <w:lvl w:ilvl="5" w:tplc="070811C2">
      <w:numFmt w:val="decimal"/>
      <w:lvlText w:val=""/>
      <w:lvlJc w:val="left"/>
    </w:lvl>
    <w:lvl w:ilvl="6" w:tplc="A6DA889C">
      <w:numFmt w:val="decimal"/>
      <w:lvlText w:val=""/>
      <w:lvlJc w:val="left"/>
    </w:lvl>
    <w:lvl w:ilvl="7" w:tplc="2ED060D4">
      <w:numFmt w:val="decimal"/>
      <w:lvlText w:val=""/>
      <w:lvlJc w:val="left"/>
    </w:lvl>
    <w:lvl w:ilvl="8" w:tplc="FD624CF6">
      <w:numFmt w:val="decimal"/>
      <w:lvlText w:val=""/>
      <w:lvlJc w:val="left"/>
    </w:lvl>
  </w:abstractNum>
  <w:abstractNum w:abstractNumId="3" w15:restartNumberingAfterBreak="0">
    <w:nsid w:val="FFFFFF7F"/>
    <w:multiLevelType w:val="singleLevel"/>
    <w:tmpl w:val="1D44F8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A8EF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hybridMultilevel"/>
    <w:tmpl w:val="3EF23DFA"/>
    <w:lvl w:ilvl="0" w:tplc="1B5268E6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  <w:lvl w:ilvl="1" w:tplc="AF6EAC9A">
      <w:numFmt w:val="decimal"/>
      <w:lvlText w:val=""/>
      <w:lvlJc w:val="left"/>
    </w:lvl>
    <w:lvl w:ilvl="2" w:tplc="3CD2C344">
      <w:numFmt w:val="decimal"/>
      <w:lvlText w:val=""/>
      <w:lvlJc w:val="left"/>
    </w:lvl>
    <w:lvl w:ilvl="3" w:tplc="AA7AB056">
      <w:numFmt w:val="decimal"/>
      <w:lvlText w:val=""/>
      <w:lvlJc w:val="left"/>
    </w:lvl>
    <w:lvl w:ilvl="4" w:tplc="561616AC">
      <w:numFmt w:val="decimal"/>
      <w:lvlText w:val=""/>
      <w:lvlJc w:val="left"/>
    </w:lvl>
    <w:lvl w:ilvl="5" w:tplc="1E20F7B2">
      <w:numFmt w:val="decimal"/>
      <w:lvlText w:val=""/>
      <w:lvlJc w:val="left"/>
    </w:lvl>
    <w:lvl w:ilvl="6" w:tplc="20408996">
      <w:numFmt w:val="decimal"/>
      <w:lvlText w:val=""/>
      <w:lvlJc w:val="left"/>
    </w:lvl>
    <w:lvl w:ilvl="7" w:tplc="CE227AAE">
      <w:numFmt w:val="decimal"/>
      <w:lvlText w:val=""/>
      <w:lvlJc w:val="left"/>
    </w:lvl>
    <w:lvl w:ilvl="8" w:tplc="DBFE3CC0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A02E8FB2"/>
    <w:lvl w:ilvl="0" w:tplc="D1C2B194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  <w:lvl w:ilvl="1" w:tplc="FE941C54">
      <w:numFmt w:val="decimal"/>
      <w:lvlText w:val=""/>
      <w:lvlJc w:val="left"/>
    </w:lvl>
    <w:lvl w:ilvl="2" w:tplc="109811AE">
      <w:numFmt w:val="decimal"/>
      <w:lvlText w:val=""/>
      <w:lvlJc w:val="left"/>
    </w:lvl>
    <w:lvl w:ilvl="3" w:tplc="9C504C66">
      <w:numFmt w:val="decimal"/>
      <w:lvlText w:val=""/>
      <w:lvlJc w:val="left"/>
    </w:lvl>
    <w:lvl w:ilvl="4" w:tplc="747AD15E">
      <w:numFmt w:val="decimal"/>
      <w:lvlText w:val=""/>
      <w:lvlJc w:val="left"/>
    </w:lvl>
    <w:lvl w:ilvl="5" w:tplc="995040AE">
      <w:numFmt w:val="decimal"/>
      <w:lvlText w:val=""/>
      <w:lvlJc w:val="left"/>
    </w:lvl>
    <w:lvl w:ilvl="6" w:tplc="C7B4E466">
      <w:numFmt w:val="decimal"/>
      <w:lvlText w:val=""/>
      <w:lvlJc w:val="left"/>
    </w:lvl>
    <w:lvl w:ilvl="7" w:tplc="9AA2E4E4">
      <w:numFmt w:val="decimal"/>
      <w:lvlText w:val=""/>
      <w:lvlJc w:val="left"/>
    </w:lvl>
    <w:lvl w:ilvl="8" w:tplc="87B230F2">
      <w:numFmt w:val="decimal"/>
      <w:lvlText w:val=""/>
      <w:lvlJc w:val="left"/>
    </w:lvl>
  </w:abstractNum>
  <w:abstractNum w:abstractNumId="7" w15:restartNumberingAfterBreak="0">
    <w:nsid w:val="FFFFFF83"/>
    <w:multiLevelType w:val="singleLevel"/>
    <w:tmpl w:val="DFBCE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295E73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F21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D482EE5"/>
    <w:multiLevelType w:val="hybridMultilevel"/>
    <w:tmpl w:val="507E73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84E2B73"/>
    <w:multiLevelType w:val="hybridMultilevel"/>
    <w:tmpl w:val="A16070DC"/>
    <w:lvl w:ilvl="0" w:tplc="EDF8D0A4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0036AC"/>
    <w:multiLevelType w:val="hybridMultilevel"/>
    <w:tmpl w:val="2F8697C6"/>
    <w:lvl w:ilvl="0" w:tplc="DC949AA4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DD3368C"/>
    <w:multiLevelType w:val="hybridMultilevel"/>
    <w:tmpl w:val="70A631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FA8F4CC"/>
    <w:multiLevelType w:val="hybridMultilevel"/>
    <w:tmpl w:val="AEFC7FEC"/>
    <w:lvl w:ilvl="0" w:tplc="01FA228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97ED1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E3E54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963F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4ED6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9AC1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7A7E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B6E1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0ED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81547429">
    <w:abstractNumId w:val="14"/>
  </w:num>
  <w:num w:numId="2" w16cid:durableId="1195726981">
    <w:abstractNumId w:val="8"/>
  </w:num>
  <w:num w:numId="3" w16cid:durableId="1598296377">
    <w:abstractNumId w:val="3"/>
  </w:num>
  <w:num w:numId="4" w16cid:durableId="567421599">
    <w:abstractNumId w:val="2"/>
  </w:num>
  <w:num w:numId="5" w16cid:durableId="2011982696">
    <w:abstractNumId w:val="1"/>
  </w:num>
  <w:num w:numId="6" w16cid:durableId="390807760">
    <w:abstractNumId w:val="0"/>
  </w:num>
  <w:num w:numId="7" w16cid:durableId="1456172977">
    <w:abstractNumId w:val="9"/>
  </w:num>
  <w:num w:numId="8" w16cid:durableId="729113387">
    <w:abstractNumId w:val="7"/>
  </w:num>
  <w:num w:numId="9" w16cid:durableId="615987196">
    <w:abstractNumId w:val="6"/>
  </w:num>
  <w:num w:numId="10" w16cid:durableId="1092359695">
    <w:abstractNumId w:val="5"/>
  </w:num>
  <w:num w:numId="11" w16cid:durableId="75633028">
    <w:abstractNumId w:val="4"/>
  </w:num>
  <w:num w:numId="12" w16cid:durableId="545720052">
    <w:abstractNumId w:val="10"/>
  </w:num>
  <w:num w:numId="13" w16cid:durableId="305554321">
    <w:abstractNumId w:val="13"/>
  </w:num>
  <w:num w:numId="14" w16cid:durableId="71514188">
    <w:abstractNumId w:val="12"/>
  </w:num>
  <w:num w:numId="15" w16cid:durableId="1731923444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lang="en-US" w:vendorID="64" w:dllVersion="0" w:nlCheck="1" w:checkStyle="0" w:appName="MSWord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trackRevisions w:val="false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BEE"/>
    <w:rsid w:val="000146BA"/>
    <w:rsid w:val="0001477F"/>
    <w:rsid w:val="00014A1D"/>
    <w:rsid w:val="00015A99"/>
    <w:rsid w:val="00023C44"/>
    <w:rsid w:val="00025FAF"/>
    <w:rsid w:val="00030F3E"/>
    <w:rsid w:val="00040D3C"/>
    <w:rsid w:val="000437E3"/>
    <w:rsid w:val="000449E7"/>
    <w:rsid w:val="00051C71"/>
    <w:rsid w:val="00054980"/>
    <w:rsid w:val="000570B3"/>
    <w:rsid w:val="0005769A"/>
    <w:rsid w:val="000746E4"/>
    <w:rsid w:val="00075150"/>
    <w:rsid w:val="00087915"/>
    <w:rsid w:val="00087A0C"/>
    <w:rsid w:val="00090664"/>
    <w:rsid w:val="00095852"/>
    <w:rsid w:val="00097F2B"/>
    <w:rsid w:val="000A6414"/>
    <w:rsid w:val="000B3ACE"/>
    <w:rsid w:val="000B6195"/>
    <w:rsid w:val="000C3A8B"/>
    <w:rsid w:val="000C58F3"/>
    <w:rsid w:val="000C60F9"/>
    <w:rsid w:val="000C7892"/>
    <w:rsid w:val="000D122E"/>
    <w:rsid w:val="000D1F3F"/>
    <w:rsid w:val="000E4530"/>
    <w:rsid w:val="000E49DD"/>
    <w:rsid w:val="001019AB"/>
    <w:rsid w:val="0011014D"/>
    <w:rsid w:val="00110D16"/>
    <w:rsid w:val="00112AAC"/>
    <w:rsid w:val="0011565B"/>
    <w:rsid w:val="00115E6C"/>
    <w:rsid w:val="00116DC5"/>
    <w:rsid w:val="00127243"/>
    <w:rsid w:val="001370EC"/>
    <w:rsid w:val="0014248E"/>
    <w:rsid w:val="00155C74"/>
    <w:rsid w:val="00162C54"/>
    <w:rsid w:val="0016384A"/>
    <w:rsid w:val="00171B94"/>
    <w:rsid w:val="00172570"/>
    <w:rsid w:val="001813DC"/>
    <w:rsid w:val="00185CD0"/>
    <w:rsid w:val="001A0C47"/>
    <w:rsid w:val="001A0C8F"/>
    <w:rsid w:val="001A187F"/>
    <w:rsid w:val="001A7C11"/>
    <w:rsid w:val="001B0842"/>
    <w:rsid w:val="001B5233"/>
    <w:rsid w:val="001B7A3B"/>
    <w:rsid w:val="001C1779"/>
    <w:rsid w:val="001C24BE"/>
    <w:rsid w:val="001D17BC"/>
    <w:rsid w:val="001E267D"/>
    <w:rsid w:val="00205097"/>
    <w:rsid w:val="0021343E"/>
    <w:rsid w:val="00215FB1"/>
    <w:rsid w:val="0021753C"/>
    <w:rsid w:val="0025504B"/>
    <w:rsid w:val="00264F50"/>
    <w:rsid w:val="002653F5"/>
    <w:rsid w:val="00271974"/>
    <w:rsid w:val="002765EE"/>
    <w:rsid w:val="002770CD"/>
    <w:rsid w:val="00280720"/>
    <w:rsid w:val="00284D65"/>
    <w:rsid w:val="00291645"/>
    <w:rsid w:val="00292349"/>
    <w:rsid w:val="002A3C7D"/>
    <w:rsid w:val="002B3658"/>
    <w:rsid w:val="002B41AD"/>
    <w:rsid w:val="002B484A"/>
    <w:rsid w:val="002B5D7F"/>
    <w:rsid w:val="002B7C78"/>
    <w:rsid w:val="002C4FD1"/>
    <w:rsid w:val="002D36AE"/>
    <w:rsid w:val="002D4EB8"/>
    <w:rsid w:val="002D67C9"/>
    <w:rsid w:val="002D75A6"/>
    <w:rsid w:val="002E055D"/>
    <w:rsid w:val="002E3372"/>
    <w:rsid w:val="002E4706"/>
    <w:rsid w:val="002E5F9C"/>
    <w:rsid w:val="002E6DAB"/>
    <w:rsid w:val="002F6557"/>
    <w:rsid w:val="00300114"/>
    <w:rsid w:val="00310556"/>
    <w:rsid w:val="003115D4"/>
    <w:rsid w:val="00315453"/>
    <w:rsid w:val="003166D1"/>
    <w:rsid w:val="00322C42"/>
    <w:rsid w:val="00325F73"/>
    <w:rsid w:val="00332132"/>
    <w:rsid w:val="003327E8"/>
    <w:rsid w:val="003332F0"/>
    <w:rsid w:val="00335885"/>
    <w:rsid w:val="003359B4"/>
    <w:rsid w:val="00340B06"/>
    <w:rsid w:val="003511DE"/>
    <w:rsid w:val="00356177"/>
    <w:rsid w:val="00360077"/>
    <w:rsid w:val="0036178E"/>
    <w:rsid w:val="00363938"/>
    <w:rsid w:val="003717F0"/>
    <w:rsid w:val="00372ABF"/>
    <w:rsid w:val="00374901"/>
    <w:rsid w:val="003760FE"/>
    <w:rsid w:val="0037680B"/>
    <w:rsid w:val="003860C1"/>
    <w:rsid w:val="00390F82"/>
    <w:rsid w:val="00392B14"/>
    <w:rsid w:val="00395034"/>
    <w:rsid w:val="003A2274"/>
    <w:rsid w:val="003A34B5"/>
    <w:rsid w:val="003A3E30"/>
    <w:rsid w:val="003A5924"/>
    <w:rsid w:val="003B20B9"/>
    <w:rsid w:val="003B4ADD"/>
    <w:rsid w:val="003B758D"/>
    <w:rsid w:val="003C48D8"/>
    <w:rsid w:val="003C4EB6"/>
    <w:rsid w:val="003C6A2D"/>
    <w:rsid w:val="003D34C2"/>
    <w:rsid w:val="003D363D"/>
    <w:rsid w:val="003D4DF4"/>
    <w:rsid w:val="003D5FD2"/>
    <w:rsid w:val="003E7737"/>
    <w:rsid w:val="003F43C0"/>
    <w:rsid w:val="003F4A08"/>
    <w:rsid w:val="003F6628"/>
    <w:rsid w:val="00422715"/>
    <w:rsid w:val="00422A1F"/>
    <w:rsid w:val="00424CBE"/>
    <w:rsid w:val="0042689F"/>
    <w:rsid w:val="004306DE"/>
    <w:rsid w:val="00432D2E"/>
    <w:rsid w:val="004339DF"/>
    <w:rsid w:val="00435148"/>
    <w:rsid w:val="00435BFE"/>
    <w:rsid w:val="00454223"/>
    <w:rsid w:val="0045773D"/>
    <w:rsid w:val="00463D71"/>
    <w:rsid w:val="00463D88"/>
    <w:rsid w:val="00470BEF"/>
    <w:rsid w:val="00476A71"/>
    <w:rsid w:val="00480BBB"/>
    <w:rsid w:val="004953DF"/>
    <w:rsid w:val="00496CDA"/>
    <w:rsid w:val="00496F47"/>
    <w:rsid w:val="004A5537"/>
    <w:rsid w:val="004A5E21"/>
    <w:rsid w:val="004B126A"/>
    <w:rsid w:val="004B57F4"/>
    <w:rsid w:val="004B5C4D"/>
    <w:rsid w:val="004C18EA"/>
    <w:rsid w:val="004C6299"/>
    <w:rsid w:val="004D3741"/>
    <w:rsid w:val="004F2EAF"/>
    <w:rsid w:val="004F323F"/>
    <w:rsid w:val="004F71F1"/>
    <w:rsid w:val="00502EA2"/>
    <w:rsid w:val="00510CF1"/>
    <w:rsid w:val="0051564D"/>
    <w:rsid w:val="00515CB7"/>
    <w:rsid w:val="005239F2"/>
    <w:rsid w:val="00523D52"/>
    <w:rsid w:val="0053239A"/>
    <w:rsid w:val="00533701"/>
    <w:rsid w:val="00551B04"/>
    <w:rsid w:val="00555D3B"/>
    <w:rsid w:val="005624E3"/>
    <w:rsid w:val="00563DC8"/>
    <w:rsid w:val="00564296"/>
    <w:rsid w:val="00575C26"/>
    <w:rsid w:val="005817B6"/>
    <w:rsid w:val="005A0FB3"/>
    <w:rsid w:val="005A5ADE"/>
    <w:rsid w:val="005A5FA8"/>
    <w:rsid w:val="005B57D9"/>
    <w:rsid w:val="005B6542"/>
    <w:rsid w:val="005C206B"/>
    <w:rsid w:val="005D6482"/>
    <w:rsid w:val="005E559B"/>
    <w:rsid w:val="005E6920"/>
    <w:rsid w:val="005F5BF6"/>
    <w:rsid w:val="00611642"/>
    <w:rsid w:val="00611BA9"/>
    <w:rsid w:val="00612BE7"/>
    <w:rsid w:val="00613EFD"/>
    <w:rsid w:val="00616E45"/>
    <w:rsid w:val="00620332"/>
    <w:rsid w:val="00624DDF"/>
    <w:rsid w:val="00626AD3"/>
    <w:rsid w:val="00627265"/>
    <w:rsid w:val="00632FA8"/>
    <w:rsid w:val="00636588"/>
    <w:rsid w:val="0064311D"/>
    <w:rsid w:val="00643677"/>
    <w:rsid w:val="00644250"/>
    <w:rsid w:val="006453D3"/>
    <w:rsid w:val="00654C7F"/>
    <w:rsid w:val="00662569"/>
    <w:rsid w:val="00662A26"/>
    <w:rsid w:val="00664066"/>
    <w:rsid w:val="00676DE7"/>
    <w:rsid w:val="006805E1"/>
    <w:rsid w:val="00684D00"/>
    <w:rsid w:val="00687075"/>
    <w:rsid w:val="006A383C"/>
    <w:rsid w:val="006B6E9F"/>
    <w:rsid w:val="006C55B3"/>
    <w:rsid w:val="006D419C"/>
    <w:rsid w:val="006D7389"/>
    <w:rsid w:val="006D7AD1"/>
    <w:rsid w:val="006E0B77"/>
    <w:rsid w:val="006E1F29"/>
    <w:rsid w:val="006E2856"/>
    <w:rsid w:val="006E63A9"/>
    <w:rsid w:val="006F1179"/>
    <w:rsid w:val="006F296E"/>
    <w:rsid w:val="006F43DD"/>
    <w:rsid w:val="006F5C55"/>
    <w:rsid w:val="006F7C88"/>
    <w:rsid w:val="007107BB"/>
    <w:rsid w:val="00711E0A"/>
    <w:rsid w:val="00717393"/>
    <w:rsid w:val="007200FC"/>
    <w:rsid w:val="007236F6"/>
    <w:rsid w:val="0073110F"/>
    <w:rsid w:val="0073627E"/>
    <w:rsid w:val="00737448"/>
    <w:rsid w:val="00745159"/>
    <w:rsid w:val="007451D7"/>
    <w:rsid w:val="00745607"/>
    <w:rsid w:val="007534E7"/>
    <w:rsid w:val="00762817"/>
    <w:rsid w:val="00764C65"/>
    <w:rsid w:val="007764D5"/>
    <w:rsid w:val="007817A8"/>
    <w:rsid w:val="00795E55"/>
    <w:rsid w:val="007A6AA2"/>
    <w:rsid w:val="007B0303"/>
    <w:rsid w:val="007B6C31"/>
    <w:rsid w:val="007C3392"/>
    <w:rsid w:val="007C645B"/>
    <w:rsid w:val="007C7FB1"/>
    <w:rsid w:val="007D378B"/>
    <w:rsid w:val="007E084B"/>
    <w:rsid w:val="007E13C1"/>
    <w:rsid w:val="007E6B05"/>
    <w:rsid w:val="007F10E0"/>
    <w:rsid w:val="00804C25"/>
    <w:rsid w:val="00806879"/>
    <w:rsid w:val="00807EBB"/>
    <w:rsid w:val="00812E87"/>
    <w:rsid w:val="008133B4"/>
    <w:rsid w:val="00816880"/>
    <w:rsid w:val="0081725E"/>
    <w:rsid w:val="00821BC9"/>
    <w:rsid w:val="00823E41"/>
    <w:rsid w:val="00825A2B"/>
    <w:rsid w:val="008277B1"/>
    <w:rsid w:val="00830912"/>
    <w:rsid w:val="00836D79"/>
    <w:rsid w:val="00840305"/>
    <w:rsid w:val="008613C4"/>
    <w:rsid w:val="00873DD7"/>
    <w:rsid w:val="008772FF"/>
    <w:rsid w:val="00892DC6"/>
    <w:rsid w:val="008A32C6"/>
    <w:rsid w:val="008B6D9B"/>
    <w:rsid w:val="008C640D"/>
    <w:rsid w:val="008C6576"/>
    <w:rsid w:val="008D321A"/>
    <w:rsid w:val="008E0D59"/>
    <w:rsid w:val="008E6ACB"/>
    <w:rsid w:val="008F566F"/>
    <w:rsid w:val="008F7FC8"/>
    <w:rsid w:val="0091004F"/>
    <w:rsid w:val="00910F1F"/>
    <w:rsid w:val="00913D77"/>
    <w:rsid w:val="009225FE"/>
    <w:rsid w:val="00923183"/>
    <w:rsid w:val="0093358D"/>
    <w:rsid w:val="00934D7A"/>
    <w:rsid w:val="00934DE9"/>
    <w:rsid w:val="009352A7"/>
    <w:rsid w:val="009414DA"/>
    <w:rsid w:val="009438D3"/>
    <w:rsid w:val="0096085C"/>
    <w:rsid w:val="009648EA"/>
    <w:rsid w:val="00964E2C"/>
    <w:rsid w:val="00970B3E"/>
    <w:rsid w:val="00997639"/>
    <w:rsid w:val="009A7B01"/>
    <w:rsid w:val="009B5A94"/>
    <w:rsid w:val="009C30A1"/>
    <w:rsid w:val="009C42B2"/>
    <w:rsid w:val="009C6D71"/>
    <w:rsid w:val="009D51FD"/>
    <w:rsid w:val="009D5953"/>
    <w:rsid w:val="009F5B0C"/>
    <w:rsid w:val="009F751F"/>
    <w:rsid w:val="009F7E18"/>
    <w:rsid w:val="00A05F2A"/>
    <w:rsid w:val="00A104B5"/>
    <w:rsid w:val="00A10550"/>
    <w:rsid w:val="00A11B3C"/>
    <w:rsid w:val="00A12FE9"/>
    <w:rsid w:val="00A163BC"/>
    <w:rsid w:val="00A25E83"/>
    <w:rsid w:val="00A3057E"/>
    <w:rsid w:val="00A35C6C"/>
    <w:rsid w:val="00A42C1F"/>
    <w:rsid w:val="00A4516E"/>
    <w:rsid w:val="00A451EB"/>
    <w:rsid w:val="00A5750D"/>
    <w:rsid w:val="00A63BE8"/>
    <w:rsid w:val="00A67671"/>
    <w:rsid w:val="00A722ED"/>
    <w:rsid w:val="00A8177D"/>
    <w:rsid w:val="00A81867"/>
    <w:rsid w:val="00AA1380"/>
    <w:rsid w:val="00AA2585"/>
    <w:rsid w:val="00AA3FCF"/>
    <w:rsid w:val="00AB3180"/>
    <w:rsid w:val="00AB6391"/>
    <w:rsid w:val="00AC4A90"/>
    <w:rsid w:val="00AD26CE"/>
    <w:rsid w:val="00AE2295"/>
    <w:rsid w:val="00AE2660"/>
    <w:rsid w:val="00AE7083"/>
    <w:rsid w:val="00AF274B"/>
    <w:rsid w:val="00AF380C"/>
    <w:rsid w:val="00B060ED"/>
    <w:rsid w:val="00B0677C"/>
    <w:rsid w:val="00B1229F"/>
    <w:rsid w:val="00B32462"/>
    <w:rsid w:val="00B337A0"/>
    <w:rsid w:val="00B343C9"/>
    <w:rsid w:val="00B357E0"/>
    <w:rsid w:val="00B36C55"/>
    <w:rsid w:val="00B43A84"/>
    <w:rsid w:val="00B46BA6"/>
    <w:rsid w:val="00B46BD9"/>
    <w:rsid w:val="00B65F1D"/>
    <w:rsid w:val="00B82932"/>
    <w:rsid w:val="00B86236"/>
    <w:rsid w:val="00B90A88"/>
    <w:rsid w:val="00B9392D"/>
    <w:rsid w:val="00BA1A3A"/>
    <w:rsid w:val="00BA2491"/>
    <w:rsid w:val="00BA3DB3"/>
    <w:rsid w:val="00BB6613"/>
    <w:rsid w:val="00BC715E"/>
    <w:rsid w:val="00BD6C80"/>
    <w:rsid w:val="00BE0332"/>
    <w:rsid w:val="00BF2784"/>
    <w:rsid w:val="00BF3889"/>
    <w:rsid w:val="00BF5A72"/>
    <w:rsid w:val="00BF684F"/>
    <w:rsid w:val="00BF6999"/>
    <w:rsid w:val="00BF7AC3"/>
    <w:rsid w:val="00C01C4C"/>
    <w:rsid w:val="00C026CE"/>
    <w:rsid w:val="00C039D7"/>
    <w:rsid w:val="00C041DB"/>
    <w:rsid w:val="00C07C95"/>
    <w:rsid w:val="00C122DB"/>
    <w:rsid w:val="00C2190E"/>
    <w:rsid w:val="00C35A9B"/>
    <w:rsid w:val="00C37F7F"/>
    <w:rsid w:val="00C420EF"/>
    <w:rsid w:val="00C513BD"/>
    <w:rsid w:val="00C55A41"/>
    <w:rsid w:val="00C57B05"/>
    <w:rsid w:val="00C57EA3"/>
    <w:rsid w:val="00C61912"/>
    <w:rsid w:val="00C656BA"/>
    <w:rsid w:val="00C70DDF"/>
    <w:rsid w:val="00C773EE"/>
    <w:rsid w:val="00C81EC2"/>
    <w:rsid w:val="00C94AE4"/>
    <w:rsid w:val="00C97628"/>
    <w:rsid w:val="00CA1952"/>
    <w:rsid w:val="00CA5634"/>
    <w:rsid w:val="00CB1290"/>
    <w:rsid w:val="00CB2ED5"/>
    <w:rsid w:val="00CC06C0"/>
    <w:rsid w:val="00CC16BE"/>
    <w:rsid w:val="00CC3BEE"/>
    <w:rsid w:val="00CC5E5F"/>
    <w:rsid w:val="00CC6F25"/>
    <w:rsid w:val="00CD26A1"/>
    <w:rsid w:val="00CD3EEB"/>
    <w:rsid w:val="00CD440E"/>
    <w:rsid w:val="00CE6D3B"/>
    <w:rsid w:val="00CF2417"/>
    <w:rsid w:val="00CF4D56"/>
    <w:rsid w:val="00D0021C"/>
    <w:rsid w:val="00D0094F"/>
    <w:rsid w:val="00D00DBE"/>
    <w:rsid w:val="00D15081"/>
    <w:rsid w:val="00D17F97"/>
    <w:rsid w:val="00D268A5"/>
    <w:rsid w:val="00D274EE"/>
    <w:rsid w:val="00D32925"/>
    <w:rsid w:val="00D34690"/>
    <w:rsid w:val="00D36509"/>
    <w:rsid w:val="00D46794"/>
    <w:rsid w:val="00D51790"/>
    <w:rsid w:val="00D5730D"/>
    <w:rsid w:val="00D80020"/>
    <w:rsid w:val="00D807F3"/>
    <w:rsid w:val="00D8579C"/>
    <w:rsid w:val="00D868B9"/>
    <w:rsid w:val="00D97A3B"/>
    <w:rsid w:val="00DA51E2"/>
    <w:rsid w:val="00DA5A17"/>
    <w:rsid w:val="00DA661B"/>
    <w:rsid w:val="00DC3F2C"/>
    <w:rsid w:val="00DD203B"/>
    <w:rsid w:val="00DD3A38"/>
    <w:rsid w:val="00DE4696"/>
    <w:rsid w:val="00DE6013"/>
    <w:rsid w:val="00DE6230"/>
    <w:rsid w:val="00DF1E72"/>
    <w:rsid w:val="00DF74EE"/>
    <w:rsid w:val="00DF74FC"/>
    <w:rsid w:val="00E07725"/>
    <w:rsid w:val="00E07C07"/>
    <w:rsid w:val="00E07D15"/>
    <w:rsid w:val="00E109D0"/>
    <w:rsid w:val="00E12F1B"/>
    <w:rsid w:val="00E1567D"/>
    <w:rsid w:val="00E3045C"/>
    <w:rsid w:val="00E33FFB"/>
    <w:rsid w:val="00E41967"/>
    <w:rsid w:val="00E42B75"/>
    <w:rsid w:val="00E43BF8"/>
    <w:rsid w:val="00E65C91"/>
    <w:rsid w:val="00E7243F"/>
    <w:rsid w:val="00E73D3F"/>
    <w:rsid w:val="00E77A3E"/>
    <w:rsid w:val="00E871F6"/>
    <w:rsid w:val="00E92149"/>
    <w:rsid w:val="00E92178"/>
    <w:rsid w:val="00E975F8"/>
    <w:rsid w:val="00EA40C8"/>
    <w:rsid w:val="00EA61C8"/>
    <w:rsid w:val="00EB4542"/>
    <w:rsid w:val="00EC0C7C"/>
    <w:rsid w:val="00EC717A"/>
    <w:rsid w:val="00EC740E"/>
    <w:rsid w:val="00EE25C5"/>
    <w:rsid w:val="00EF578E"/>
    <w:rsid w:val="00EF795B"/>
    <w:rsid w:val="00F05B9D"/>
    <w:rsid w:val="00F06B67"/>
    <w:rsid w:val="00F06FB3"/>
    <w:rsid w:val="00F077E6"/>
    <w:rsid w:val="00F41B30"/>
    <w:rsid w:val="00F42258"/>
    <w:rsid w:val="00F466BE"/>
    <w:rsid w:val="00F65D44"/>
    <w:rsid w:val="00F660AF"/>
    <w:rsid w:val="00F707B6"/>
    <w:rsid w:val="00F71442"/>
    <w:rsid w:val="00F736BA"/>
    <w:rsid w:val="00F80B10"/>
    <w:rsid w:val="00F862B1"/>
    <w:rsid w:val="00F92626"/>
    <w:rsid w:val="00F974E1"/>
    <w:rsid w:val="00F97AC0"/>
    <w:rsid w:val="00F97DCD"/>
    <w:rsid w:val="00FA0369"/>
    <w:rsid w:val="00FA0EEC"/>
    <w:rsid w:val="00FA0FB3"/>
    <w:rsid w:val="00FA58B8"/>
    <w:rsid w:val="00FA5C50"/>
    <w:rsid w:val="00FA5D7B"/>
    <w:rsid w:val="00FA7986"/>
    <w:rsid w:val="00FB25E0"/>
    <w:rsid w:val="00FB276C"/>
    <w:rsid w:val="00FB2C65"/>
    <w:rsid w:val="00FC0D50"/>
    <w:rsid w:val="00FC760A"/>
    <w:rsid w:val="00FD20C4"/>
    <w:rsid w:val="00FD3BF8"/>
    <w:rsid w:val="00FE1D0B"/>
    <w:rsid w:val="00FF0068"/>
    <w:rsid w:val="00FF0666"/>
    <w:rsid w:val="00FF3B8E"/>
    <w:rsid w:val="00FF7596"/>
    <w:rsid w:val="0140756E"/>
    <w:rsid w:val="01617E03"/>
    <w:rsid w:val="0307FD48"/>
    <w:rsid w:val="03521842"/>
    <w:rsid w:val="036E7E8B"/>
    <w:rsid w:val="039937F2"/>
    <w:rsid w:val="03A8E1E9"/>
    <w:rsid w:val="03DCE221"/>
    <w:rsid w:val="04E3DD0A"/>
    <w:rsid w:val="06513BAE"/>
    <w:rsid w:val="066B3A82"/>
    <w:rsid w:val="06AB5C51"/>
    <w:rsid w:val="06EDBC17"/>
    <w:rsid w:val="078E4EF4"/>
    <w:rsid w:val="07BD1555"/>
    <w:rsid w:val="07EC8799"/>
    <w:rsid w:val="086D5436"/>
    <w:rsid w:val="08A56B43"/>
    <w:rsid w:val="08FE05A7"/>
    <w:rsid w:val="09237C91"/>
    <w:rsid w:val="09616A75"/>
    <w:rsid w:val="09E7147F"/>
    <w:rsid w:val="0A2B88CB"/>
    <w:rsid w:val="0AB958F2"/>
    <w:rsid w:val="0AE3808C"/>
    <w:rsid w:val="0B1A7445"/>
    <w:rsid w:val="0B21D138"/>
    <w:rsid w:val="0B2AFF93"/>
    <w:rsid w:val="0B6AC706"/>
    <w:rsid w:val="0BC9FE60"/>
    <w:rsid w:val="0C58498E"/>
    <w:rsid w:val="0CB26185"/>
    <w:rsid w:val="0D5494D0"/>
    <w:rsid w:val="0DD34081"/>
    <w:rsid w:val="0E2FADE7"/>
    <w:rsid w:val="0EC2A07A"/>
    <w:rsid w:val="0ECE5594"/>
    <w:rsid w:val="0F041D5B"/>
    <w:rsid w:val="0F725D36"/>
    <w:rsid w:val="0FF78233"/>
    <w:rsid w:val="10321E8C"/>
    <w:rsid w:val="109F80E9"/>
    <w:rsid w:val="118938BB"/>
    <w:rsid w:val="118A6AC0"/>
    <w:rsid w:val="11923381"/>
    <w:rsid w:val="1210A3E1"/>
    <w:rsid w:val="125E3B4E"/>
    <w:rsid w:val="126FAA5C"/>
    <w:rsid w:val="12959DB8"/>
    <w:rsid w:val="12D0CA9F"/>
    <w:rsid w:val="12EB6EB7"/>
    <w:rsid w:val="1302A900"/>
    <w:rsid w:val="13363714"/>
    <w:rsid w:val="13574155"/>
    <w:rsid w:val="138F80DD"/>
    <w:rsid w:val="13A0B3FA"/>
    <w:rsid w:val="14E15B58"/>
    <w:rsid w:val="14E9AC06"/>
    <w:rsid w:val="1501B70C"/>
    <w:rsid w:val="15494102"/>
    <w:rsid w:val="1559DFDA"/>
    <w:rsid w:val="15A47F14"/>
    <w:rsid w:val="15DD32A7"/>
    <w:rsid w:val="161446E7"/>
    <w:rsid w:val="167247D4"/>
    <w:rsid w:val="16BCA5CA"/>
    <w:rsid w:val="17310F0B"/>
    <w:rsid w:val="17A152E7"/>
    <w:rsid w:val="17C31F94"/>
    <w:rsid w:val="17DAC46E"/>
    <w:rsid w:val="18D2C5F7"/>
    <w:rsid w:val="18DCFE6A"/>
    <w:rsid w:val="18E186B3"/>
    <w:rsid w:val="1935BB18"/>
    <w:rsid w:val="19A79845"/>
    <w:rsid w:val="19F8E0DA"/>
    <w:rsid w:val="19FDC208"/>
    <w:rsid w:val="1A3C0BCE"/>
    <w:rsid w:val="1A4CF314"/>
    <w:rsid w:val="1AC72727"/>
    <w:rsid w:val="1AF34274"/>
    <w:rsid w:val="1BA0BBDC"/>
    <w:rsid w:val="1C0A3F4E"/>
    <w:rsid w:val="1C41AA1D"/>
    <w:rsid w:val="1C4AD0B6"/>
    <w:rsid w:val="1C4D4363"/>
    <w:rsid w:val="1CD04C15"/>
    <w:rsid w:val="1CD3DEAA"/>
    <w:rsid w:val="1CF82AED"/>
    <w:rsid w:val="1DEAF92F"/>
    <w:rsid w:val="1E42F12E"/>
    <w:rsid w:val="1E9C3A92"/>
    <w:rsid w:val="1F29262A"/>
    <w:rsid w:val="1F7FA8B5"/>
    <w:rsid w:val="1FEF731A"/>
    <w:rsid w:val="208337EF"/>
    <w:rsid w:val="20A59D2A"/>
    <w:rsid w:val="214E89BF"/>
    <w:rsid w:val="21BEF26B"/>
    <w:rsid w:val="21E5E73C"/>
    <w:rsid w:val="2203F748"/>
    <w:rsid w:val="221C1B69"/>
    <w:rsid w:val="225E8C33"/>
    <w:rsid w:val="2267005C"/>
    <w:rsid w:val="227CDF6F"/>
    <w:rsid w:val="231DF3C6"/>
    <w:rsid w:val="23716569"/>
    <w:rsid w:val="240D5027"/>
    <w:rsid w:val="24686FFD"/>
    <w:rsid w:val="24BB88DD"/>
    <w:rsid w:val="24E6EE01"/>
    <w:rsid w:val="25785172"/>
    <w:rsid w:val="25AA2B32"/>
    <w:rsid w:val="25C24D67"/>
    <w:rsid w:val="25D8A9C9"/>
    <w:rsid w:val="260E00E0"/>
    <w:rsid w:val="26394E72"/>
    <w:rsid w:val="2703A545"/>
    <w:rsid w:val="271F1538"/>
    <w:rsid w:val="2780FB1E"/>
    <w:rsid w:val="2880DED4"/>
    <w:rsid w:val="2881A435"/>
    <w:rsid w:val="289DF6B5"/>
    <w:rsid w:val="290ED6FA"/>
    <w:rsid w:val="29353360"/>
    <w:rsid w:val="2942A061"/>
    <w:rsid w:val="2950D004"/>
    <w:rsid w:val="29A194F8"/>
    <w:rsid w:val="29D56165"/>
    <w:rsid w:val="29DA8A86"/>
    <w:rsid w:val="2A5ACC0C"/>
    <w:rsid w:val="2AF7AF27"/>
    <w:rsid w:val="2B9883D7"/>
    <w:rsid w:val="2C3427BD"/>
    <w:rsid w:val="2C450360"/>
    <w:rsid w:val="2CB5E166"/>
    <w:rsid w:val="2D1DD060"/>
    <w:rsid w:val="2D6BB478"/>
    <w:rsid w:val="2D752B57"/>
    <w:rsid w:val="2E7E4754"/>
    <w:rsid w:val="2ED54C14"/>
    <w:rsid w:val="2ED71393"/>
    <w:rsid w:val="2EF2F279"/>
    <w:rsid w:val="2F0E454F"/>
    <w:rsid w:val="2F44B1C6"/>
    <w:rsid w:val="2F7079A0"/>
    <w:rsid w:val="2FB950C8"/>
    <w:rsid w:val="2FDF1E4D"/>
    <w:rsid w:val="302B8F57"/>
    <w:rsid w:val="3043E7FC"/>
    <w:rsid w:val="30C77C4A"/>
    <w:rsid w:val="310618F1"/>
    <w:rsid w:val="317EE612"/>
    <w:rsid w:val="31AE697C"/>
    <w:rsid w:val="31EAC1B7"/>
    <w:rsid w:val="33E56356"/>
    <w:rsid w:val="345E7F93"/>
    <w:rsid w:val="34867F61"/>
    <w:rsid w:val="3486D987"/>
    <w:rsid w:val="34AAA912"/>
    <w:rsid w:val="34DE5673"/>
    <w:rsid w:val="35C041BC"/>
    <w:rsid w:val="35D0F466"/>
    <w:rsid w:val="3684A6FF"/>
    <w:rsid w:val="3684F602"/>
    <w:rsid w:val="36D68B50"/>
    <w:rsid w:val="371EFD24"/>
    <w:rsid w:val="37899E10"/>
    <w:rsid w:val="38345B1B"/>
    <w:rsid w:val="3926CBBF"/>
    <w:rsid w:val="39325782"/>
    <w:rsid w:val="39768A77"/>
    <w:rsid w:val="39EF36AA"/>
    <w:rsid w:val="39FABBF3"/>
    <w:rsid w:val="3AAA67C4"/>
    <w:rsid w:val="3B635504"/>
    <w:rsid w:val="3B9FD979"/>
    <w:rsid w:val="3BBC1514"/>
    <w:rsid w:val="3BC103F5"/>
    <w:rsid w:val="3BCD6D2A"/>
    <w:rsid w:val="3C04954A"/>
    <w:rsid w:val="3D6D5247"/>
    <w:rsid w:val="3DAC5E38"/>
    <w:rsid w:val="405A1AF5"/>
    <w:rsid w:val="405AE5B3"/>
    <w:rsid w:val="40DEC64C"/>
    <w:rsid w:val="411220C8"/>
    <w:rsid w:val="41B73DF5"/>
    <w:rsid w:val="4229C773"/>
    <w:rsid w:val="425A80A7"/>
    <w:rsid w:val="4284A0D6"/>
    <w:rsid w:val="431AB25F"/>
    <w:rsid w:val="434DE59A"/>
    <w:rsid w:val="43B66D1F"/>
    <w:rsid w:val="443CDE8E"/>
    <w:rsid w:val="44626970"/>
    <w:rsid w:val="447DD044"/>
    <w:rsid w:val="44DE84B8"/>
    <w:rsid w:val="45EDE2FC"/>
    <w:rsid w:val="467E7770"/>
    <w:rsid w:val="469C8CF3"/>
    <w:rsid w:val="47B6F1F6"/>
    <w:rsid w:val="485B82C6"/>
    <w:rsid w:val="48EC4957"/>
    <w:rsid w:val="497154A2"/>
    <w:rsid w:val="49E47CA0"/>
    <w:rsid w:val="49FDFA35"/>
    <w:rsid w:val="4A2A645E"/>
    <w:rsid w:val="4A986D39"/>
    <w:rsid w:val="4A9E8DB7"/>
    <w:rsid w:val="4C6E1C98"/>
    <w:rsid w:val="4D2AFB1C"/>
    <w:rsid w:val="4E88CDD6"/>
    <w:rsid w:val="4EA7D373"/>
    <w:rsid w:val="4FFAF206"/>
    <w:rsid w:val="504CCD41"/>
    <w:rsid w:val="50707BEF"/>
    <w:rsid w:val="5075A8DE"/>
    <w:rsid w:val="50FFB3BF"/>
    <w:rsid w:val="51047006"/>
    <w:rsid w:val="51163671"/>
    <w:rsid w:val="5118E288"/>
    <w:rsid w:val="513A529E"/>
    <w:rsid w:val="514A72D9"/>
    <w:rsid w:val="51AEB01A"/>
    <w:rsid w:val="51FE9890"/>
    <w:rsid w:val="52143ACB"/>
    <w:rsid w:val="528DE3A2"/>
    <w:rsid w:val="52C0B806"/>
    <w:rsid w:val="533174D7"/>
    <w:rsid w:val="5338D778"/>
    <w:rsid w:val="53C423E2"/>
    <w:rsid w:val="5455F1D2"/>
    <w:rsid w:val="54A454BC"/>
    <w:rsid w:val="564C76A8"/>
    <w:rsid w:val="56BF25AE"/>
    <w:rsid w:val="57A1E563"/>
    <w:rsid w:val="57DFCBA0"/>
    <w:rsid w:val="580117B7"/>
    <w:rsid w:val="5868286F"/>
    <w:rsid w:val="5902D1AC"/>
    <w:rsid w:val="59A32A1B"/>
    <w:rsid w:val="59B4B2EB"/>
    <w:rsid w:val="5A000A11"/>
    <w:rsid w:val="5A1910A8"/>
    <w:rsid w:val="5ABDB212"/>
    <w:rsid w:val="5BA2C21C"/>
    <w:rsid w:val="5C35BFB2"/>
    <w:rsid w:val="5D674947"/>
    <w:rsid w:val="5DB55D34"/>
    <w:rsid w:val="5DE03F2C"/>
    <w:rsid w:val="5DE879FF"/>
    <w:rsid w:val="5E0CF734"/>
    <w:rsid w:val="5E2151D5"/>
    <w:rsid w:val="5E5742A9"/>
    <w:rsid w:val="5E806491"/>
    <w:rsid w:val="5EC42221"/>
    <w:rsid w:val="5EE96611"/>
    <w:rsid w:val="5F2820E1"/>
    <w:rsid w:val="5FA16EBF"/>
    <w:rsid w:val="5FCCEC60"/>
    <w:rsid w:val="60198EB4"/>
    <w:rsid w:val="6099AA70"/>
    <w:rsid w:val="60C41F77"/>
    <w:rsid w:val="60C5B7BC"/>
    <w:rsid w:val="613C5DF2"/>
    <w:rsid w:val="619A01CA"/>
    <w:rsid w:val="61BACB19"/>
    <w:rsid w:val="623C8460"/>
    <w:rsid w:val="62493778"/>
    <w:rsid w:val="62681DBC"/>
    <w:rsid w:val="627225B1"/>
    <w:rsid w:val="62ADBB6C"/>
    <w:rsid w:val="62C0EC7B"/>
    <w:rsid w:val="62DED6E8"/>
    <w:rsid w:val="63253273"/>
    <w:rsid w:val="63AE303B"/>
    <w:rsid w:val="647C7834"/>
    <w:rsid w:val="65642856"/>
    <w:rsid w:val="6598ADBC"/>
    <w:rsid w:val="65C8194F"/>
    <w:rsid w:val="65F629E1"/>
    <w:rsid w:val="6638BE0D"/>
    <w:rsid w:val="664933EB"/>
    <w:rsid w:val="6673AA3C"/>
    <w:rsid w:val="66791B06"/>
    <w:rsid w:val="66A6D04C"/>
    <w:rsid w:val="6719A8CD"/>
    <w:rsid w:val="67245712"/>
    <w:rsid w:val="68028427"/>
    <w:rsid w:val="68092465"/>
    <w:rsid w:val="6849E4F0"/>
    <w:rsid w:val="68D42753"/>
    <w:rsid w:val="68FB47EE"/>
    <w:rsid w:val="6A1DE4D4"/>
    <w:rsid w:val="6B4EB12B"/>
    <w:rsid w:val="6B7D96D9"/>
    <w:rsid w:val="6BC239CF"/>
    <w:rsid w:val="6C1A4B16"/>
    <w:rsid w:val="6D1EFE93"/>
    <w:rsid w:val="6D827ACD"/>
    <w:rsid w:val="6DC3059C"/>
    <w:rsid w:val="6E32A4ED"/>
    <w:rsid w:val="6E4023C4"/>
    <w:rsid w:val="6E632342"/>
    <w:rsid w:val="6E7CA483"/>
    <w:rsid w:val="6E87315F"/>
    <w:rsid w:val="6EC7B77D"/>
    <w:rsid w:val="6EF7A6C6"/>
    <w:rsid w:val="70F5F163"/>
    <w:rsid w:val="71937118"/>
    <w:rsid w:val="71AC7C96"/>
    <w:rsid w:val="71C3EFC5"/>
    <w:rsid w:val="71C42E56"/>
    <w:rsid w:val="71DAA4E3"/>
    <w:rsid w:val="71E4484A"/>
    <w:rsid w:val="746D0662"/>
    <w:rsid w:val="747F9FFB"/>
    <w:rsid w:val="74DB5B21"/>
    <w:rsid w:val="7525514F"/>
    <w:rsid w:val="752D37E5"/>
    <w:rsid w:val="75B38E5E"/>
    <w:rsid w:val="76118357"/>
    <w:rsid w:val="76846E4B"/>
    <w:rsid w:val="76D5EEE7"/>
    <w:rsid w:val="76D6930B"/>
    <w:rsid w:val="778F6D4F"/>
    <w:rsid w:val="779A3498"/>
    <w:rsid w:val="77B38AE6"/>
    <w:rsid w:val="7839183E"/>
    <w:rsid w:val="78D64B70"/>
    <w:rsid w:val="799CCFBD"/>
    <w:rsid w:val="79E78AAB"/>
    <w:rsid w:val="79F5B985"/>
    <w:rsid w:val="7A386A6C"/>
    <w:rsid w:val="7A87B7D3"/>
    <w:rsid w:val="7AA60EC3"/>
    <w:rsid w:val="7AEF42B5"/>
    <w:rsid w:val="7B3DDA9B"/>
    <w:rsid w:val="7B5FC35D"/>
    <w:rsid w:val="7B8E0DAF"/>
    <w:rsid w:val="7BB865D8"/>
    <w:rsid w:val="7C6717C8"/>
    <w:rsid w:val="7D86577E"/>
    <w:rsid w:val="7DA368E6"/>
    <w:rsid w:val="7DB2F772"/>
    <w:rsid w:val="7E1C7642"/>
    <w:rsid w:val="7EB47943"/>
    <w:rsid w:val="7F247468"/>
    <w:rsid w:val="7F448C25"/>
    <w:rsid w:val="7F84151F"/>
    <w:rsid w:val="7F8CA025"/>
    <w:rsid w:val="7F91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92B3BA"/>
  <w15:docId w15:val="{305BCC83-A6F8-45B4-80FF-0DD797B6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="Times New Roman" w:cs="Times New Roman" w:asciiTheme="minorHAnsi" w:hAnsiTheme="minorHAnsi"/>
        <w:sz w:val="22"/>
        <w:szCs w:val="22"/>
        <w:lang w:val="en-US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uiPriority="99" w:semiHidden="1" w:unhideWhenUsed="1"/>
    <w:lsdException w:name="index 3" w:uiPriority="99" w:semiHidden="1" w:unhideWhenUsed="1"/>
    <w:lsdException w:name="index 4" w:uiPriority="99" w:semiHidden="1" w:unhideWhenUsed="1"/>
    <w:lsdException w:name="index 5" w:uiPriority="99" w:semiHidden="1" w:unhideWhenUsed="1"/>
    <w:lsdException w:name="index 6" w:uiPriority="99" w:semiHidden="1" w:unhideWhenUsed="1"/>
    <w:lsdException w:name="index 7" w:uiPriority="99" w:semiHidden="1" w:unhideWhenUsed="1"/>
    <w:lsdException w:name="index 8" w:uiPriority="99" w:semiHidden="1" w:unhideWhenUsed="1"/>
    <w:lsdException w:name="index 9" w:semiHidden="1" w:unhideWhenUsed="1"/>
    <w:lsdException w:name="toc 1" w:semiHidden="1" w:unhideWhenUsed="1"/>
    <w:lsdException w:name="toc 2" w:uiPriority="99" w:semiHidden="1" w:unhideWhenUsed="1"/>
    <w:lsdException w:name="toc 3" w:uiPriority="99" w:semiHidden="1" w:unhideWhenUsed="1"/>
    <w:lsdException w:name="toc 4" w:uiPriority="99" w:semiHidden="1" w:unhideWhenUsed="1"/>
    <w:lsdException w:name="toc 5" w:uiPriority="99" w:semiHidden="1" w:unhideWhenUsed="1"/>
    <w:lsdException w:name="toc 6" w:uiPriority="99" w:semiHidden="1" w:unhideWhenUsed="1"/>
    <w:lsdException w:name="toc 7" w:uiPriority="99" w:semiHidden="1" w:unhideWhenUsed="1"/>
    <w:lsdException w:name="toc 8" w:uiPriority="99" w:semiHidden="1" w:unhideWhenUsed="1"/>
    <w:lsdException w:name="toc 9" w:uiPriority="99" w:semiHidden="1" w:unhideWhenUsed="1"/>
    <w:lsdException w:name="Normal Indent" w:uiPriority="99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99" w:semiHidden="1" w:unhideWhenUsed="1"/>
    <w:lsdException w:name="caption" w:semiHidden="1" w:unhideWhenUsed="1" w:qFormat="1"/>
    <w:lsdException w:name="table of figures" w:semiHidden="1" w:unhideWhenUsed="1"/>
    <w:lsdException w:name="envelope address" w:uiPriority="99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uiPriority="99" w:semiHidden="1" w:unhideWhenUsed="1"/>
    <w:lsdException w:name="endnote reference" w:uiPriority="99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 w:semiHidden="1" w:unhideWhenUsed="1"/>
    <w:lsdException w:name="List 2" w:uiPriority="99" w:semiHidden="1" w:unhideWhenUsed="1"/>
    <w:lsdException w:name="List 3" w:uiPriority="99" w:semiHidden="1" w:unhideWhenUsed="1"/>
    <w:lsdException w:name="List 4" w:uiPriority="99" w:semiHidden="1" w:unhideWhenUsed="1"/>
    <w:lsdException w:name="List 5" w:uiPriority="99" w:semiHidden="1" w:unhideWhenUsed="1"/>
    <w:lsdException w:name="List Bullet 2" w:uiPriority="99" w:semiHidden="1" w:unhideWhenUsed="1"/>
    <w:lsdException w:name="List Bullet 3" w:uiPriority="99" w:semiHidden="1" w:unhideWhenUsed="1"/>
    <w:lsdException w:name="List Bullet 4" w:uiPriority="99" w:semiHidden="1" w:unhideWhenUsed="1"/>
    <w:lsdException w:name="List Bullet 5" w:uiPriority="99" w:semiHidden="1" w:unhideWhenUsed="1"/>
    <w:lsdException w:name="List Number 2" w:uiPriority="99" w:semiHidden="1" w:unhideWhenUsed="1"/>
    <w:lsdException w:name="List Number 3" w:uiPriority="99" w:semiHidden="1" w:unhideWhenUsed="1"/>
    <w:lsdException w:name="List Number 4" w:uiPriority="99" w:semiHidden="1" w:unhideWhenUsed="1"/>
    <w:lsdException w:name="List Number 5" w:uiPriority="99" w:semiHidden="1" w:unhideWhenUsed="1"/>
    <w:lsdException w:name="Title" w:qFormat="1"/>
    <w:lsdException w:name="Closing" w:uiPriority="99" w:semiHidden="1" w:unhideWhenUsed="1"/>
    <w:lsdException w:name="Signature" w:uiPriority="99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uiPriority="99" w:semiHidden="1" w:unhideWhenUsed="1"/>
    <w:lsdException w:name="List Continue 3" w:uiPriority="99" w:semiHidden="1" w:unhideWhenUsed="1"/>
    <w:lsdException w:name="List Continue 4" w:uiPriority="99" w:semiHidden="1" w:unhideWhenUsed="1"/>
    <w:lsdException w:name="List Continue 5" w:uiPriority="99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uiPriority="99" w:semiHidden="1" w:unhideWhenUsed="1"/>
    <w:lsdException w:name="Body Text First Indent" w:uiPriority="99" w:semiHidden="1" w:unhideWhenUsed="1"/>
    <w:lsdException w:name="Body Text First Indent 2" w:uiPriority="99" w:semiHidden="1" w:unhideWhenUsed="1"/>
    <w:lsdException w:name="Note Heading" w:uiPriority="99" w:semiHidden="1" w:unhideWhenUsed="1"/>
    <w:lsdException w:name="Body Text 2" w:uiPriority="99" w:semiHidden="1" w:unhideWhenUsed="1"/>
    <w:lsdException w:name="Body Text 3" w:semiHidden="1" w:unhideWhenUsed="1"/>
    <w:lsdException w:name="Body Text Indent 2" w:uiPriority="99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uiPriority="99" w:semiHidden="1" w:unhideWhenUsed="1"/>
    <w:lsdException w:name="HTML Address" w:uiPriority="99" w:semiHidden="1" w:unhideWhenUsed="1"/>
    <w:lsdException w:name="HTML Cite" w:uiPriority="99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B0842"/>
  </w:style>
  <w:style w:type="paragraph" w:styleId="Heading1">
    <w:name w:val="heading 1"/>
    <w:basedOn w:val="Normal"/>
    <w:uiPriority w:val="9"/>
    <w:qFormat/>
    <w:rsid w:val="002770CD"/>
    <w:pPr>
      <w:keepNext/>
      <w:spacing w:before="240"/>
      <w:contextualSpacing/>
      <w:outlineLvl w:val="0"/>
    </w:pPr>
    <w:rPr>
      <w:rFonts w:cs="Arial" w:asciiTheme="majorHAnsi" w:hAnsiTheme="majorHAnsi"/>
      <w:b/>
      <w:bCs/>
      <w:kern w:val="32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770CD"/>
    <w:pPr>
      <w:spacing w:after="200"/>
      <w:contextualSpacing/>
      <w:outlineLvl w:val="1"/>
    </w:pPr>
    <w:rPr>
      <w:b/>
    </w:rPr>
  </w:style>
  <w:style w:type="paragraph" w:styleId="Heading3">
    <w:name w:val="heading 3"/>
    <w:basedOn w:val="Normal"/>
    <w:link w:val="Heading3Char"/>
    <w:uiPriority w:val="9"/>
    <w:unhideWhenUsed/>
    <w:qFormat/>
    <w:rsid w:val="002770CD"/>
    <w:pPr>
      <w:contextualSpacing/>
      <w:outlineLvl w:val="2"/>
    </w:pPr>
    <w:rPr>
      <w:b/>
    </w:rPr>
  </w:style>
  <w:style w:type="paragraph" w:styleId="Heading4">
    <w:name w:val="heading 4"/>
    <w:basedOn w:val="Normal"/>
    <w:link w:val="Heading4Char"/>
    <w:uiPriority w:val="9"/>
    <w:unhideWhenUsed/>
    <w:qFormat/>
    <w:rsid w:val="00E73D3F"/>
    <w:pPr>
      <w:keepNext/>
      <w:keepLines/>
      <w:spacing w:before="300" w:after="100"/>
      <w:contextualSpacing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9F751F"/>
    <w:pPr>
      <w:keepNext/>
      <w:keepLines/>
      <w:spacing w:before="40" w:after="0"/>
      <w:contextualSpacing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9F751F"/>
    <w:pPr>
      <w:keepNext/>
      <w:keepLines/>
      <w:spacing w:before="40" w:after="0"/>
      <w:contextualSpacing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9F751F"/>
    <w:pPr>
      <w:keepNext/>
      <w:keepLines/>
      <w:spacing w:before="40" w:after="0"/>
      <w:contextualSpacing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2770CD"/>
    <w:pPr>
      <w:keepNext/>
      <w:keepLines/>
      <w:spacing w:before="40" w:after="0"/>
      <w:contextualSpacing/>
      <w:outlineLvl w:val="7"/>
    </w:pPr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2770CD"/>
    <w:pPr>
      <w:keepNext/>
      <w:keepLines/>
      <w:spacing w:before="40" w:after="0"/>
      <w:contextualSpacing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770CD"/>
    <w:rPr>
      <w:b/>
    </w:rPr>
  </w:style>
  <w:style w:type="paragraph" w:styleId="Location" w:customStyle="1">
    <w:name w:val="Location"/>
    <w:basedOn w:val="Normal"/>
    <w:uiPriority w:val="11"/>
    <w:qFormat/>
    <w:rsid w:val="00E7243F"/>
    <w:pPr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70CD"/>
    <w:pPr>
      <w:spacing w:before="0" w:after="0" w:line="240" w:lineRule="auto"/>
    </w:pPr>
    <w:rPr>
      <w:rFonts w:ascii="Tahoma" w:hAnsi="Tahoma" w:cs="Tahoma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46794"/>
    <w:rPr>
      <w:rFonts w:ascii="Tahoma" w:hAnsi="Tahoma" w:cs="Tahoma"/>
      <w:szCs w:val="16"/>
    </w:rPr>
  </w:style>
  <w:style w:type="paragraph" w:styleId="Title">
    <w:name w:val="Title"/>
    <w:basedOn w:val="Normal"/>
    <w:next w:val="Heading1"/>
    <w:uiPriority w:val="1"/>
    <w:qFormat/>
    <w:rsid w:val="00AA1380"/>
    <w:pPr>
      <w:spacing w:before="240" w:after="80"/>
      <w:contextualSpacing/>
      <w:jc w:val="right"/>
    </w:pPr>
    <w:rPr>
      <w:rFonts w:cs="Arial" w:asciiTheme="majorHAnsi" w:hAnsiTheme="majorHAnsi"/>
      <w:b/>
      <w:caps/>
      <w:color w:val="404040" w:themeColor="text1" w:themeTint="BF"/>
      <w:sz w:val="56"/>
    </w:rPr>
  </w:style>
  <w:style w:type="character" w:styleId="PlaceholderText">
    <w:name w:val="Placeholder Text"/>
    <w:basedOn w:val="DefaultParagraphFont"/>
    <w:uiPriority w:val="99"/>
    <w:semiHidden/>
    <w:rsid w:val="00D46794"/>
    <w:rPr>
      <w:color w:val="595959" w:themeColor="text1" w:themeTint="A6"/>
    </w:rPr>
  </w:style>
  <w:style w:type="table" w:styleId="TableGrid">
    <w:name w:val="Table Grid"/>
    <w:basedOn w:val="TableNormal"/>
    <w:rsid w:val="00D274E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6Char" w:customStyle="1">
    <w:name w:val="Heading 6 Char"/>
    <w:basedOn w:val="DefaultParagraphFont"/>
    <w:link w:val="Heading6"/>
    <w:uiPriority w:val="9"/>
    <w:semiHidden/>
    <w:rsid w:val="009F751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F751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770CD"/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770CD"/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paragraph" w:styleId="BlockText">
    <w:name w:val="Block Text"/>
    <w:basedOn w:val="Normal"/>
    <w:uiPriority w:val="99"/>
    <w:semiHidden/>
    <w:unhideWhenUsed/>
    <w:rsid w:val="009F751F"/>
    <w:pPr>
      <w:pBdr>
        <w:top w:val="single" w:color="365F91" w:themeColor="accent1" w:themeShade="BF" w:sz="2" w:space="10"/>
        <w:left w:val="single" w:color="365F91" w:themeColor="accent1" w:themeShade="BF" w:sz="2" w:space="10"/>
        <w:bottom w:val="single" w:color="365F91" w:themeColor="accent1" w:themeShade="BF" w:sz="2" w:space="10"/>
        <w:right w:val="single" w:color="365F91" w:themeColor="accent1" w:themeShade="BF" w:sz="2" w:space="10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770CD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D46794"/>
    <w:rPr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2770C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D4679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770CD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D46794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770CD"/>
    <w:pPr>
      <w:spacing w:after="120"/>
      <w:ind w:left="283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D46794"/>
    <w:rPr>
      <w:szCs w:val="16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2770CD"/>
    <w:pPr>
      <w:spacing w:before="0" w:after="200" w:line="240" w:lineRule="auto"/>
    </w:pPr>
    <w:rPr>
      <w:i/>
      <w:iCs/>
      <w:color w:val="1F497D" w:themeColor="text2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70CD"/>
    <w:rPr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0CD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46794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0C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46794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E25C5"/>
    <w:pPr>
      <w:spacing w:before="0" w:after="0" w:line="240" w:lineRule="auto"/>
    </w:pPr>
    <w:rPr>
      <w:rFonts w:ascii="Segoe UI" w:hAnsi="Segoe UI" w:cs="Segoe U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D46794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E25C5"/>
    <w:pPr>
      <w:spacing w:before="0" w:after="0" w:line="240" w:lineRule="auto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D46794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EE25C5"/>
    <w:pPr>
      <w:spacing w:before="0" w:after="0" w:line="240" w:lineRule="auto"/>
    </w:pPr>
    <w:rPr>
      <w:rFonts w:asciiTheme="majorHAnsi" w:hAnsiTheme="majorHAnsi" w:eastAsiaTheme="majorEastAsia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25C5"/>
    <w:pPr>
      <w:spacing w:before="0" w:after="0" w:line="240" w:lineRule="auto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46794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E25C5"/>
    <w:rPr>
      <w:rFonts w:ascii="Consolas" w:hAnsi="Consolas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E25C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E25C5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25C5"/>
    <w:pPr>
      <w:spacing w:before="0" w:after="0" w:line="240" w:lineRule="auto"/>
    </w:pPr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D46794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E25C5"/>
    <w:rPr>
      <w:rFonts w:ascii="Consolas" w:hAnsi="Consolas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E25C5"/>
    <w:rPr>
      <w:rFonts w:ascii="Consolas" w:hAnsi="Consolas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E25C5"/>
    <w:rPr>
      <w:i/>
      <w:iCs/>
    </w:rPr>
  </w:style>
  <w:style w:type="character" w:styleId="Hyperlink">
    <w:name w:val="Hyperlink"/>
    <w:basedOn w:val="DefaultParagraphFont"/>
    <w:uiPriority w:val="99"/>
    <w:unhideWhenUsed/>
    <w:rsid w:val="00EE25C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E25C5"/>
    <w:pPr>
      <w:spacing w:before="0" w:after="0" w:line="240" w:lineRule="auto"/>
      <w:ind w:left="22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E25C5"/>
    <w:pPr>
      <w:spacing w:before="0" w:after="0" w:line="240" w:lineRule="auto"/>
      <w:ind w:left="1980" w:hanging="220"/>
    </w:pPr>
  </w:style>
  <w:style w:type="character" w:styleId="LineNumber">
    <w:name w:val="line number"/>
    <w:basedOn w:val="DefaultParagraphFont"/>
    <w:uiPriority w:val="99"/>
    <w:semiHidden/>
    <w:unhideWhenUsed/>
    <w:rsid w:val="00EE25C5"/>
  </w:style>
  <w:style w:type="paragraph" w:styleId="List">
    <w:name w:val="List"/>
    <w:basedOn w:val="Normal"/>
    <w:uiPriority w:val="99"/>
    <w:semiHidden/>
    <w:unhideWhenUsed/>
    <w:rsid w:val="00EE25C5"/>
    <w:pPr>
      <w:ind w:left="283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EE25C5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E25C5"/>
    <w:pPr>
      <w:spacing w:after="120"/>
      <w:ind w:left="283"/>
      <w:contextualSpacing/>
    </w:pPr>
  </w:style>
  <w:style w:type="paragraph" w:styleId="MacroText">
    <w:name w:val="macro"/>
    <w:link w:val="MacroTextChar"/>
    <w:uiPriority w:val="99"/>
    <w:semiHidden/>
    <w:unhideWhenUsed/>
    <w:rsid w:val="00EE25C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D46794"/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E25C5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before="0"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D46794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E25C5"/>
    <w:pPr>
      <w:spacing w:before="0" w:after="0" w:line="240" w:lineRule="auto"/>
    </w:pPr>
    <w:rPr>
      <w:rFonts w:ascii="Consolas" w:hAnsi="Consolas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D46794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E25C5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D46794"/>
  </w:style>
  <w:style w:type="paragraph" w:styleId="Subtitle">
    <w:name w:val="Subtitle"/>
    <w:basedOn w:val="Normal"/>
    <w:link w:val="SubtitleChar"/>
    <w:uiPriority w:val="99"/>
    <w:semiHidden/>
    <w:unhideWhenUsed/>
    <w:qFormat/>
    <w:rsid w:val="00EE25C5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99"/>
    <w:semiHidden/>
    <w:rsid w:val="00D46794"/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E25C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E25C5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EE25C5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EE25C5"/>
    <w:pPr>
      <w:spacing w:after="100"/>
    </w:pPr>
  </w:style>
  <w:style w:type="paragraph" w:styleId="Quote">
    <w:name w:val="Quote"/>
    <w:basedOn w:val="Normal"/>
    <w:link w:val="QuoteChar"/>
    <w:uiPriority w:val="29"/>
    <w:semiHidden/>
    <w:unhideWhenUsed/>
    <w:qFormat/>
    <w:rsid w:val="009F751F"/>
    <w:pPr>
      <w:spacing w:before="20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9F751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9F751F"/>
    <w:pPr>
      <w:spacing w:before="360" w:after="360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9F751F"/>
    <w:rPr>
      <w:i/>
      <w:iCs/>
      <w:color w:val="365F91" w:themeColor="accent1" w:themeShade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25C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D46794"/>
    <w:rPr>
      <w:b/>
      <w:bCs/>
      <w:caps w:val="0"/>
      <w:smallCaps/>
      <w:color w:val="365F9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D46794"/>
    <w:rPr>
      <w:b/>
      <w:bCs/>
      <w:i/>
      <w:iCs/>
      <w:spacing w:val="0"/>
    </w:r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9F751F"/>
    <w:pPr>
      <w:framePr w:wrap="around" w:hAnchor="text" w:vAnchor="text" w:y="1"/>
    </w:pPr>
    <w:rPr>
      <w:rFonts w:eastAsiaTheme="majorEastAsia" w:cstheme="majorBidi"/>
      <w:bCs w:val="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D46794"/>
    <w:rPr>
      <w:color w:val="595959" w:themeColor="text1" w:themeTint="A6"/>
      <w:shd w:val="clear" w:color="auto" w:fill="E6E6E6"/>
    </w:rPr>
  </w:style>
  <w:style w:type="table" w:styleId="TableGridLight1" w:customStyle="1">
    <w:name w:val="Table Grid Light1"/>
    <w:basedOn w:val="TableNormal"/>
    <w:uiPriority w:val="40"/>
    <w:rsid w:val="00CE6D3B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GridTable1Light-Accent41" w:customStyle="1">
    <w:name w:val="Grid Table 1 Light - Accent 41"/>
    <w:basedOn w:val="TableNormal"/>
    <w:uiPriority w:val="46"/>
    <w:rsid w:val="00AA1380"/>
    <w:pPr>
      <w:spacing w:after="0" w:line="240" w:lineRule="auto"/>
    </w:pPr>
    <w:tblPr>
      <w:tblStyleRowBandSize w:val="1"/>
      <w:tblStyleColBandSize w:val="1"/>
      <w:tblBorders>
        <w:top w:val="single" w:color="CCC0D9" w:themeColor="accent4" w:themeTint="66" w:sz="4" w:space="0"/>
        <w:left w:val="single" w:color="CCC0D9" w:themeColor="accent4" w:themeTint="66" w:sz="4" w:space="0"/>
        <w:bottom w:val="single" w:color="CCC0D9" w:themeColor="accent4" w:themeTint="66" w:sz="4" w:space="0"/>
        <w:right w:val="single" w:color="CCC0D9" w:themeColor="accent4" w:themeTint="66" w:sz="4" w:space="0"/>
        <w:insideH w:val="single" w:color="CCC0D9" w:themeColor="accent4" w:themeTint="66" w:sz="4" w:space="0"/>
        <w:insideV w:val="single" w:color="CCC0D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tyle1" w:customStyle="1">
    <w:name w:val="Style1"/>
    <w:basedOn w:val="TableNormal"/>
    <w:uiPriority w:val="99"/>
    <w:rsid w:val="00264F50"/>
    <w:pPr>
      <w:spacing w:before="0" w:after="0" w:line="240" w:lineRule="auto"/>
    </w:pPr>
    <w:tblPr>
      <w:tblBorders>
        <w:top w:val="double" w:color="7F7F7F" w:themeColor="text1" w:themeTint="80" w:sz="4" w:space="0"/>
        <w:bottom w:val="double" w:color="7F7F7F" w:themeColor="text1" w:themeTint="80" w:sz="4" w:space="0"/>
        <w:insideH w:val="double" w:color="7F7F7F" w:themeColor="text1" w:themeTint="80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55D3B"/>
    <w:pPr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55D3B"/>
  </w:style>
  <w:style w:type="paragraph" w:styleId="Footer">
    <w:name w:val="footer"/>
    <w:basedOn w:val="Normal"/>
    <w:link w:val="FooterChar"/>
    <w:uiPriority w:val="99"/>
    <w:unhideWhenUsed/>
    <w:rsid w:val="00555D3B"/>
    <w:pPr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55D3B"/>
  </w:style>
  <w:style w:type="paragraph" w:styleId="Bibliography">
    <w:name w:val="Bibliography"/>
    <w:basedOn w:val="Normal"/>
    <w:next w:val="Normal"/>
    <w:uiPriority w:val="37"/>
    <w:semiHidden/>
    <w:unhideWhenUsed/>
    <w:rsid w:val="00E92149"/>
  </w:style>
  <w:style w:type="paragraph" w:styleId="BodyText2">
    <w:name w:val="Body Text 2"/>
    <w:basedOn w:val="Normal"/>
    <w:link w:val="BodyText2Char"/>
    <w:uiPriority w:val="99"/>
    <w:semiHidden/>
    <w:unhideWhenUsed/>
    <w:rsid w:val="00E9214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E92149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92149"/>
    <w:pPr>
      <w:spacing w:after="6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E9214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92149"/>
    <w:pPr>
      <w:spacing w:after="6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E9214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92149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E92149"/>
  </w:style>
  <w:style w:type="paragraph" w:styleId="Closing">
    <w:name w:val="Closing"/>
    <w:basedOn w:val="Normal"/>
    <w:link w:val="ClosingChar"/>
    <w:uiPriority w:val="99"/>
    <w:semiHidden/>
    <w:unhideWhenUsed/>
    <w:rsid w:val="00E92149"/>
    <w:pPr>
      <w:spacing w:before="0"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E92149"/>
  </w:style>
  <w:style w:type="table" w:styleId="ColorfulGrid">
    <w:name w:val="Colorful Grid"/>
    <w:basedOn w:val="TableNormal"/>
    <w:uiPriority w:val="73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92149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92149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92149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92149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92149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92149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92149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92149"/>
  </w:style>
  <w:style w:type="character" w:styleId="DateChar" w:customStyle="1">
    <w:name w:val="Date Char"/>
    <w:basedOn w:val="DefaultParagraphFont"/>
    <w:link w:val="Date"/>
    <w:uiPriority w:val="99"/>
    <w:semiHidden/>
    <w:rsid w:val="00E92149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92149"/>
    <w:pPr>
      <w:spacing w:before="0"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E92149"/>
  </w:style>
  <w:style w:type="character" w:styleId="Emphasis">
    <w:name w:val="Emphasis"/>
    <w:basedOn w:val="DefaultParagraphFont"/>
    <w:uiPriority w:val="99"/>
    <w:semiHidden/>
    <w:unhideWhenUsed/>
    <w:qFormat/>
    <w:rsid w:val="00E92149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92149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E92149"/>
    <w:pPr>
      <w:framePr w:w="7920" w:h="1980" w:hSpace="180" w:wrap="auto" w:hAnchor="page" w:xAlign="center" w:yAlign="bottom" w:hRule="exact"/>
      <w:spacing w:before="0"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92149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92149"/>
    <w:rPr>
      <w:vertAlign w:val="superscript"/>
    </w:rPr>
  </w:style>
  <w:style w:type="table" w:styleId="GridTable1Light1" w:customStyle="1">
    <w:name w:val="Grid Table 1 Light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1" w:customStyle="1">
    <w:name w:val="Grid Table 1 Light - Accent 1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1" w:customStyle="1">
    <w:name w:val="Grid Table 1 Light - Accent 2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  <w:tblBorders>
        <w:top w:val="single" w:color="E5B8B7" w:themeColor="accent2" w:themeTint="66" w:sz="4" w:space="0"/>
        <w:left w:val="single" w:color="E5B8B7" w:themeColor="accent2" w:themeTint="66" w:sz="4" w:space="0"/>
        <w:bottom w:val="single" w:color="E5B8B7" w:themeColor="accent2" w:themeTint="66" w:sz="4" w:space="0"/>
        <w:right w:val="single" w:color="E5B8B7" w:themeColor="accent2" w:themeTint="66" w:sz="4" w:space="0"/>
        <w:insideH w:val="single" w:color="E5B8B7" w:themeColor="accent2" w:themeTint="66" w:sz="4" w:space="0"/>
        <w:insideV w:val="single" w:color="E5B8B7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99594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1" w:customStyle="1">
    <w:name w:val="Grid Table 1 Light - Accent 3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  <w:tblBorders>
        <w:top w:val="single" w:color="D6E3BC" w:themeColor="accent3" w:themeTint="66" w:sz="4" w:space="0"/>
        <w:left w:val="single" w:color="D6E3BC" w:themeColor="accent3" w:themeTint="66" w:sz="4" w:space="0"/>
        <w:bottom w:val="single" w:color="D6E3BC" w:themeColor="accent3" w:themeTint="66" w:sz="4" w:space="0"/>
        <w:right w:val="single" w:color="D6E3BC" w:themeColor="accent3" w:themeTint="66" w:sz="4" w:space="0"/>
        <w:insideH w:val="single" w:color="D6E3BC" w:themeColor="accent3" w:themeTint="66" w:sz="4" w:space="0"/>
        <w:insideV w:val="single" w:color="D6E3BC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1" w:customStyle="1">
    <w:name w:val="Grid Table 1 Light - Accent 5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6" w:sz="4" w:space="0"/>
        <w:left w:val="single" w:color="B6DDE8" w:themeColor="accent5" w:themeTint="66" w:sz="4" w:space="0"/>
        <w:bottom w:val="single" w:color="B6DDE8" w:themeColor="accent5" w:themeTint="66" w:sz="4" w:space="0"/>
        <w:right w:val="single" w:color="B6DDE8" w:themeColor="accent5" w:themeTint="66" w:sz="4" w:space="0"/>
        <w:insideH w:val="single" w:color="B6DDE8" w:themeColor="accent5" w:themeTint="66" w:sz="4" w:space="0"/>
        <w:insideV w:val="single" w:color="B6DDE8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2CDDC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1" w:customStyle="1">
    <w:name w:val="Grid Table 1 Light - Accent 6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1" w:customStyle="1">
    <w:name w:val="Grid Table 2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1" w:customStyle="1">
    <w:name w:val="Grid Table 2 - Accent 1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95B3D7" w:themeColor="accent1" w:themeTint="99" w:sz="2" w:space="0"/>
        <w:bottom w:val="single" w:color="95B3D7" w:themeColor="accent1" w:themeTint="99" w:sz="2" w:space="0"/>
        <w:insideH w:val="single" w:color="95B3D7" w:themeColor="accent1" w:themeTint="99" w:sz="2" w:space="0"/>
        <w:insideV w:val="single" w:color="95B3D7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5B3D7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1" w:customStyle="1">
    <w:name w:val="Grid Table 2 - Accent 2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D99594" w:themeColor="accent2" w:themeTint="99" w:sz="2" w:space="0"/>
        <w:bottom w:val="single" w:color="D99594" w:themeColor="accent2" w:themeTint="99" w:sz="2" w:space="0"/>
        <w:insideH w:val="single" w:color="D99594" w:themeColor="accent2" w:themeTint="99" w:sz="2" w:space="0"/>
        <w:insideV w:val="single" w:color="D99594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D99594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D99594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1" w:customStyle="1">
    <w:name w:val="Grid Table 2 - Accent 3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C2D69B" w:themeColor="accent3" w:themeTint="99" w:sz="2" w:space="0"/>
        <w:bottom w:val="single" w:color="C2D69B" w:themeColor="accent3" w:themeTint="99" w:sz="2" w:space="0"/>
        <w:insideH w:val="single" w:color="C2D69B" w:themeColor="accent3" w:themeTint="99" w:sz="2" w:space="0"/>
        <w:insideV w:val="single" w:color="C2D69B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2D69B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1" w:customStyle="1">
    <w:name w:val="Grid Table 2 - Accent 4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1" w:customStyle="1">
    <w:name w:val="Grid Table 2 - Accent 5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92CDDC" w:themeColor="accent5" w:themeTint="99" w:sz="2" w:space="0"/>
        <w:bottom w:val="single" w:color="92CDDC" w:themeColor="accent5" w:themeTint="99" w:sz="2" w:space="0"/>
        <w:insideH w:val="single" w:color="92CDDC" w:themeColor="accent5" w:themeTint="99" w:sz="2" w:space="0"/>
        <w:insideV w:val="single" w:color="92CD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2CD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1" w:customStyle="1">
    <w:name w:val="Grid Table 2 - Accent 6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FABF8F" w:themeColor="accent6" w:themeTint="99" w:sz="2" w:space="0"/>
        <w:bottom w:val="single" w:color="FABF8F" w:themeColor="accent6" w:themeTint="99" w:sz="2" w:space="0"/>
        <w:insideH w:val="single" w:color="FABF8F" w:themeColor="accent6" w:themeTint="99" w:sz="2" w:space="0"/>
        <w:insideV w:val="single" w:color="FABF8F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ABF8F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1" w:customStyle="1">
    <w:name w:val="Grid Table 3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1" w:customStyle="1">
    <w:name w:val="Grid Table 3 - Accent 1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color="95B3D7" w:themeColor="accent1" w:themeTint="99" w:sz="4" w:space="0"/>
        </w:tcBorders>
      </w:tcPr>
    </w:tblStylePr>
    <w:tblStylePr w:type="nwCell">
      <w:tblPr/>
      <w:tcPr>
        <w:tcBorders>
          <w:bottom w:val="single" w:color="95B3D7" w:themeColor="accent1" w:themeTint="99" w:sz="4" w:space="0"/>
        </w:tcBorders>
      </w:tcPr>
    </w:tblStylePr>
    <w:tblStylePr w:type="seCell">
      <w:tblPr/>
      <w:tcPr>
        <w:tcBorders>
          <w:top w:val="single" w:color="95B3D7" w:themeColor="accent1" w:themeTint="99" w:sz="4" w:space="0"/>
        </w:tcBorders>
      </w:tcPr>
    </w:tblStylePr>
    <w:tblStylePr w:type="swCell">
      <w:tblPr/>
      <w:tcPr>
        <w:tcBorders>
          <w:top w:val="single" w:color="95B3D7" w:themeColor="accent1" w:themeTint="99" w:sz="4" w:space="0"/>
        </w:tcBorders>
      </w:tcPr>
    </w:tblStylePr>
  </w:style>
  <w:style w:type="table" w:styleId="GridTable3-Accent21" w:customStyle="1">
    <w:name w:val="Grid Table 3 - Accent 2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color="D99594" w:themeColor="accent2" w:themeTint="99" w:sz="4" w:space="0"/>
        </w:tcBorders>
      </w:tcPr>
    </w:tblStylePr>
    <w:tblStylePr w:type="nwCell">
      <w:tblPr/>
      <w:tcPr>
        <w:tcBorders>
          <w:bottom w:val="single" w:color="D99594" w:themeColor="accent2" w:themeTint="99" w:sz="4" w:space="0"/>
        </w:tcBorders>
      </w:tcPr>
    </w:tblStylePr>
    <w:tblStylePr w:type="seCell">
      <w:tblPr/>
      <w:tcPr>
        <w:tcBorders>
          <w:top w:val="single" w:color="D99594" w:themeColor="accent2" w:themeTint="99" w:sz="4" w:space="0"/>
        </w:tcBorders>
      </w:tcPr>
    </w:tblStylePr>
    <w:tblStylePr w:type="swCell">
      <w:tblPr/>
      <w:tcPr>
        <w:tcBorders>
          <w:top w:val="single" w:color="D99594" w:themeColor="accent2" w:themeTint="99" w:sz="4" w:space="0"/>
        </w:tcBorders>
      </w:tcPr>
    </w:tblStylePr>
  </w:style>
  <w:style w:type="table" w:styleId="GridTable3-Accent31" w:customStyle="1">
    <w:name w:val="Grid Table 3 - Accent 3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color="C2D69B" w:themeColor="accent3" w:themeTint="99" w:sz="4" w:space="0"/>
        </w:tcBorders>
      </w:tcPr>
    </w:tblStylePr>
    <w:tblStylePr w:type="nwCell">
      <w:tblPr/>
      <w:tcPr>
        <w:tcBorders>
          <w:bottom w:val="single" w:color="C2D69B" w:themeColor="accent3" w:themeTint="99" w:sz="4" w:space="0"/>
        </w:tcBorders>
      </w:tcPr>
    </w:tblStylePr>
    <w:tblStylePr w:type="seCell">
      <w:tblPr/>
      <w:tcPr>
        <w:tcBorders>
          <w:top w:val="single" w:color="C2D69B" w:themeColor="accent3" w:themeTint="99" w:sz="4" w:space="0"/>
        </w:tcBorders>
      </w:tcPr>
    </w:tblStylePr>
    <w:tblStylePr w:type="swCell">
      <w:tblPr/>
      <w:tcPr>
        <w:tcBorders>
          <w:top w:val="single" w:color="C2D69B" w:themeColor="accent3" w:themeTint="99" w:sz="4" w:space="0"/>
        </w:tcBorders>
      </w:tcPr>
    </w:tblStylePr>
  </w:style>
  <w:style w:type="table" w:styleId="GridTable3-Accent41" w:customStyle="1">
    <w:name w:val="Grid Table 3 - Accent 4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color="B2A1C7" w:themeColor="accent4" w:themeTint="99" w:sz="4" w:space="0"/>
        </w:tcBorders>
      </w:tcPr>
    </w:tblStylePr>
    <w:tblStylePr w:type="nwCell">
      <w:tblPr/>
      <w:tcPr>
        <w:tcBorders>
          <w:bottom w:val="single" w:color="B2A1C7" w:themeColor="accent4" w:themeTint="99" w:sz="4" w:space="0"/>
        </w:tcBorders>
      </w:tcPr>
    </w:tblStylePr>
    <w:tblStylePr w:type="seCell">
      <w:tblPr/>
      <w:tcPr>
        <w:tcBorders>
          <w:top w:val="single" w:color="B2A1C7" w:themeColor="accent4" w:themeTint="99" w:sz="4" w:space="0"/>
        </w:tcBorders>
      </w:tcPr>
    </w:tblStylePr>
    <w:tblStylePr w:type="swCell">
      <w:tblPr/>
      <w:tcPr>
        <w:tcBorders>
          <w:top w:val="single" w:color="B2A1C7" w:themeColor="accent4" w:themeTint="99" w:sz="4" w:space="0"/>
        </w:tcBorders>
      </w:tcPr>
    </w:tblStylePr>
  </w:style>
  <w:style w:type="table" w:styleId="GridTable3-Accent51" w:customStyle="1">
    <w:name w:val="Grid Table 3 - Accent 5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color="92CDDC" w:themeColor="accent5" w:themeTint="99" w:sz="4" w:space="0"/>
        </w:tcBorders>
      </w:tcPr>
    </w:tblStylePr>
    <w:tblStylePr w:type="nwCell">
      <w:tblPr/>
      <w:tcPr>
        <w:tcBorders>
          <w:bottom w:val="single" w:color="92CDDC" w:themeColor="accent5" w:themeTint="99" w:sz="4" w:space="0"/>
        </w:tcBorders>
      </w:tcPr>
    </w:tblStylePr>
    <w:tblStylePr w:type="seCell">
      <w:tblPr/>
      <w:tcPr>
        <w:tcBorders>
          <w:top w:val="single" w:color="92CDDC" w:themeColor="accent5" w:themeTint="99" w:sz="4" w:space="0"/>
        </w:tcBorders>
      </w:tcPr>
    </w:tblStylePr>
    <w:tblStylePr w:type="swCell">
      <w:tblPr/>
      <w:tcPr>
        <w:tcBorders>
          <w:top w:val="single" w:color="92CDDC" w:themeColor="accent5" w:themeTint="99" w:sz="4" w:space="0"/>
        </w:tcBorders>
      </w:tcPr>
    </w:tblStylePr>
  </w:style>
  <w:style w:type="table" w:styleId="GridTable3-Accent61" w:customStyle="1">
    <w:name w:val="Grid Table 3 - Accent 6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color="FABF8F" w:themeColor="accent6" w:themeTint="99" w:sz="4" w:space="0"/>
        </w:tcBorders>
      </w:tcPr>
    </w:tblStylePr>
    <w:tblStylePr w:type="nwCell">
      <w:tblPr/>
      <w:tcPr>
        <w:tcBorders>
          <w:bottom w:val="single" w:color="FABF8F" w:themeColor="accent6" w:themeTint="99" w:sz="4" w:space="0"/>
        </w:tcBorders>
      </w:tcPr>
    </w:tblStylePr>
    <w:tblStylePr w:type="seCell">
      <w:tblPr/>
      <w:tcPr>
        <w:tcBorders>
          <w:top w:val="single" w:color="FABF8F" w:themeColor="accent6" w:themeTint="99" w:sz="4" w:space="0"/>
        </w:tcBorders>
      </w:tcPr>
    </w:tblStylePr>
    <w:tblStylePr w:type="swCell">
      <w:tblPr/>
      <w:tcPr>
        <w:tcBorders>
          <w:top w:val="single" w:color="FABF8F" w:themeColor="accent6" w:themeTint="99" w:sz="4" w:space="0"/>
        </w:tcBorders>
      </w:tcPr>
    </w:tblStylePr>
  </w:style>
  <w:style w:type="table" w:styleId="GridTable41" w:customStyle="1">
    <w:name w:val="Grid Table 4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1" w:customStyle="1">
    <w:name w:val="Grid Table 4 - Accent 1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1" w:customStyle="1">
    <w:name w:val="Grid Table 4 - Accent 2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1" w:customStyle="1">
    <w:name w:val="Grid Table 4 - Accent 3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color="9BBB5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1" w:customStyle="1">
    <w:name w:val="Grid Table 4 - Accent 4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1" w:customStyle="1">
    <w:name w:val="Grid Table 4 - Accent 5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color="4BACC6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1" w:customStyle="1">
    <w:name w:val="Grid Table 4 - Accent 6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1" w:customStyle="1">
    <w:name w:val="Grid Table 5 Dark1"/>
    <w:basedOn w:val="TableNormal"/>
    <w:uiPriority w:val="50"/>
    <w:rsid w:val="00E9214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1" w:customStyle="1">
    <w:name w:val="Grid Table 5 Dark - Accent 11"/>
    <w:basedOn w:val="TableNormal"/>
    <w:uiPriority w:val="50"/>
    <w:rsid w:val="00E9214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1" w:customStyle="1">
    <w:name w:val="Grid Table 5 Dark - Accent 21"/>
    <w:basedOn w:val="TableNormal"/>
    <w:uiPriority w:val="50"/>
    <w:rsid w:val="00E9214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1" w:customStyle="1">
    <w:name w:val="Grid Table 5 Dark - Accent 31"/>
    <w:basedOn w:val="TableNormal"/>
    <w:uiPriority w:val="50"/>
    <w:rsid w:val="00E9214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1" w:customStyle="1">
    <w:name w:val="Grid Table 5 Dark - Accent 41"/>
    <w:basedOn w:val="TableNormal"/>
    <w:uiPriority w:val="50"/>
    <w:rsid w:val="00E9214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1" w:customStyle="1">
    <w:name w:val="Grid Table 5 Dark - Accent 51"/>
    <w:basedOn w:val="TableNormal"/>
    <w:uiPriority w:val="50"/>
    <w:rsid w:val="00E9214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1" w:customStyle="1">
    <w:name w:val="Grid Table 5 Dark - Accent 61"/>
    <w:basedOn w:val="TableNormal"/>
    <w:uiPriority w:val="50"/>
    <w:rsid w:val="00E9214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1" w:customStyle="1">
    <w:name w:val="Grid Table 6 Colorful1"/>
    <w:basedOn w:val="TableNormal"/>
    <w:uiPriority w:val="51"/>
    <w:rsid w:val="00E9214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1" w:customStyle="1">
    <w:name w:val="Grid Table 6 Colorful - Accent 11"/>
    <w:basedOn w:val="TableNormal"/>
    <w:uiPriority w:val="51"/>
    <w:rsid w:val="00E9214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1" w:customStyle="1">
    <w:name w:val="Grid Table 6 Colorful - Accent 21"/>
    <w:basedOn w:val="TableNormal"/>
    <w:uiPriority w:val="51"/>
    <w:rsid w:val="00E9214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1" w:customStyle="1">
    <w:name w:val="Grid Table 6 Colorful - Accent 31"/>
    <w:basedOn w:val="TableNormal"/>
    <w:uiPriority w:val="51"/>
    <w:rsid w:val="00E9214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1" w:customStyle="1">
    <w:name w:val="Grid Table 6 Colorful - Accent 41"/>
    <w:basedOn w:val="TableNormal"/>
    <w:uiPriority w:val="51"/>
    <w:rsid w:val="00E9214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1" w:customStyle="1">
    <w:name w:val="Grid Table 6 Colorful - Accent 51"/>
    <w:basedOn w:val="TableNormal"/>
    <w:uiPriority w:val="51"/>
    <w:rsid w:val="00E9214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2CDDC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1" w:customStyle="1">
    <w:name w:val="Grid Table 6 Colorful - Accent 61"/>
    <w:basedOn w:val="TableNormal"/>
    <w:uiPriority w:val="51"/>
    <w:rsid w:val="00E9214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1" w:customStyle="1">
    <w:name w:val="Grid Table 7 Colorful1"/>
    <w:basedOn w:val="TableNormal"/>
    <w:uiPriority w:val="52"/>
    <w:rsid w:val="00E9214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1" w:customStyle="1">
    <w:name w:val="Grid Table 7 Colorful - Accent 11"/>
    <w:basedOn w:val="TableNormal"/>
    <w:uiPriority w:val="52"/>
    <w:rsid w:val="00E9214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color="95B3D7" w:themeColor="accent1" w:themeTint="99" w:sz="4" w:space="0"/>
        </w:tcBorders>
      </w:tcPr>
    </w:tblStylePr>
    <w:tblStylePr w:type="nwCell">
      <w:tblPr/>
      <w:tcPr>
        <w:tcBorders>
          <w:bottom w:val="single" w:color="95B3D7" w:themeColor="accent1" w:themeTint="99" w:sz="4" w:space="0"/>
        </w:tcBorders>
      </w:tcPr>
    </w:tblStylePr>
    <w:tblStylePr w:type="seCell">
      <w:tblPr/>
      <w:tcPr>
        <w:tcBorders>
          <w:top w:val="single" w:color="95B3D7" w:themeColor="accent1" w:themeTint="99" w:sz="4" w:space="0"/>
        </w:tcBorders>
      </w:tcPr>
    </w:tblStylePr>
    <w:tblStylePr w:type="swCell">
      <w:tblPr/>
      <w:tcPr>
        <w:tcBorders>
          <w:top w:val="single" w:color="95B3D7" w:themeColor="accent1" w:themeTint="99" w:sz="4" w:space="0"/>
        </w:tcBorders>
      </w:tcPr>
    </w:tblStylePr>
  </w:style>
  <w:style w:type="table" w:styleId="GridTable7Colorful-Accent21" w:customStyle="1">
    <w:name w:val="Grid Table 7 Colorful - Accent 21"/>
    <w:basedOn w:val="TableNormal"/>
    <w:uiPriority w:val="52"/>
    <w:rsid w:val="00E9214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color="D99594" w:themeColor="accent2" w:themeTint="99" w:sz="4" w:space="0"/>
        </w:tcBorders>
      </w:tcPr>
    </w:tblStylePr>
    <w:tblStylePr w:type="nwCell">
      <w:tblPr/>
      <w:tcPr>
        <w:tcBorders>
          <w:bottom w:val="single" w:color="D99594" w:themeColor="accent2" w:themeTint="99" w:sz="4" w:space="0"/>
        </w:tcBorders>
      </w:tcPr>
    </w:tblStylePr>
    <w:tblStylePr w:type="seCell">
      <w:tblPr/>
      <w:tcPr>
        <w:tcBorders>
          <w:top w:val="single" w:color="D99594" w:themeColor="accent2" w:themeTint="99" w:sz="4" w:space="0"/>
        </w:tcBorders>
      </w:tcPr>
    </w:tblStylePr>
    <w:tblStylePr w:type="swCell">
      <w:tblPr/>
      <w:tcPr>
        <w:tcBorders>
          <w:top w:val="single" w:color="D99594" w:themeColor="accent2" w:themeTint="99" w:sz="4" w:space="0"/>
        </w:tcBorders>
      </w:tcPr>
    </w:tblStylePr>
  </w:style>
  <w:style w:type="table" w:styleId="GridTable7Colorful-Accent31" w:customStyle="1">
    <w:name w:val="Grid Table 7 Colorful - Accent 31"/>
    <w:basedOn w:val="TableNormal"/>
    <w:uiPriority w:val="52"/>
    <w:rsid w:val="00E9214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color="C2D69B" w:themeColor="accent3" w:themeTint="99" w:sz="4" w:space="0"/>
        </w:tcBorders>
      </w:tcPr>
    </w:tblStylePr>
    <w:tblStylePr w:type="nwCell">
      <w:tblPr/>
      <w:tcPr>
        <w:tcBorders>
          <w:bottom w:val="single" w:color="C2D69B" w:themeColor="accent3" w:themeTint="99" w:sz="4" w:space="0"/>
        </w:tcBorders>
      </w:tcPr>
    </w:tblStylePr>
    <w:tblStylePr w:type="seCell">
      <w:tblPr/>
      <w:tcPr>
        <w:tcBorders>
          <w:top w:val="single" w:color="C2D69B" w:themeColor="accent3" w:themeTint="99" w:sz="4" w:space="0"/>
        </w:tcBorders>
      </w:tcPr>
    </w:tblStylePr>
    <w:tblStylePr w:type="swCell">
      <w:tblPr/>
      <w:tcPr>
        <w:tcBorders>
          <w:top w:val="single" w:color="C2D69B" w:themeColor="accent3" w:themeTint="99" w:sz="4" w:space="0"/>
        </w:tcBorders>
      </w:tcPr>
    </w:tblStylePr>
  </w:style>
  <w:style w:type="table" w:styleId="GridTable7Colorful-Accent41" w:customStyle="1">
    <w:name w:val="Grid Table 7 Colorful - Accent 41"/>
    <w:basedOn w:val="TableNormal"/>
    <w:uiPriority w:val="52"/>
    <w:rsid w:val="00E9214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color="B2A1C7" w:themeColor="accent4" w:themeTint="99" w:sz="4" w:space="0"/>
        </w:tcBorders>
      </w:tcPr>
    </w:tblStylePr>
    <w:tblStylePr w:type="nwCell">
      <w:tblPr/>
      <w:tcPr>
        <w:tcBorders>
          <w:bottom w:val="single" w:color="B2A1C7" w:themeColor="accent4" w:themeTint="99" w:sz="4" w:space="0"/>
        </w:tcBorders>
      </w:tcPr>
    </w:tblStylePr>
    <w:tblStylePr w:type="seCell">
      <w:tblPr/>
      <w:tcPr>
        <w:tcBorders>
          <w:top w:val="single" w:color="B2A1C7" w:themeColor="accent4" w:themeTint="99" w:sz="4" w:space="0"/>
        </w:tcBorders>
      </w:tcPr>
    </w:tblStylePr>
    <w:tblStylePr w:type="swCell">
      <w:tblPr/>
      <w:tcPr>
        <w:tcBorders>
          <w:top w:val="single" w:color="B2A1C7" w:themeColor="accent4" w:themeTint="99" w:sz="4" w:space="0"/>
        </w:tcBorders>
      </w:tcPr>
    </w:tblStylePr>
  </w:style>
  <w:style w:type="table" w:styleId="GridTable7Colorful-Accent51" w:customStyle="1">
    <w:name w:val="Grid Table 7 Colorful - Accent 51"/>
    <w:basedOn w:val="TableNormal"/>
    <w:uiPriority w:val="52"/>
    <w:rsid w:val="00E9214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color="92CDDC" w:themeColor="accent5" w:themeTint="99" w:sz="4" w:space="0"/>
        </w:tcBorders>
      </w:tcPr>
    </w:tblStylePr>
    <w:tblStylePr w:type="nwCell">
      <w:tblPr/>
      <w:tcPr>
        <w:tcBorders>
          <w:bottom w:val="single" w:color="92CDDC" w:themeColor="accent5" w:themeTint="99" w:sz="4" w:space="0"/>
        </w:tcBorders>
      </w:tcPr>
    </w:tblStylePr>
    <w:tblStylePr w:type="seCell">
      <w:tblPr/>
      <w:tcPr>
        <w:tcBorders>
          <w:top w:val="single" w:color="92CDDC" w:themeColor="accent5" w:themeTint="99" w:sz="4" w:space="0"/>
        </w:tcBorders>
      </w:tcPr>
    </w:tblStylePr>
    <w:tblStylePr w:type="swCell">
      <w:tblPr/>
      <w:tcPr>
        <w:tcBorders>
          <w:top w:val="single" w:color="92CDDC" w:themeColor="accent5" w:themeTint="99" w:sz="4" w:space="0"/>
        </w:tcBorders>
      </w:tcPr>
    </w:tblStylePr>
  </w:style>
  <w:style w:type="table" w:styleId="GridTable7Colorful-Accent61" w:customStyle="1">
    <w:name w:val="Grid Table 7 Colorful - Accent 61"/>
    <w:basedOn w:val="TableNormal"/>
    <w:uiPriority w:val="52"/>
    <w:rsid w:val="00E9214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color="FABF8F" w:themeColor="accent6" w:themeTint="99" w:sz="4" w:space="0"/>
        </w:tcBorders>
      </w:tcPr>
    </w:tblStylePr>
    <w:tblStylePr w:type="nwCell">
      <w:tblPr/>
      <w:tcPr>
        <w:tcBorders>
          <w:bottom w:val="single" w:color="FABF8F" w:themeColor="accent6" w:themeTint="99" w:sz="4" w:space="0"/>
        </w:tcBorders>
      </w:tcPr>
    </w:tblStylePr>
    <w:tblStylePr w:type="seCell">
      <w:tblPr/>
      <w:tcPr>
        <w:tcBorders>
          <w:top w:val="single" w:color="FABF8F" w:themeColor="accent6" w:themeTint="99" w:sz="4" w:space="0"/>
        </w:tcBorders>
      </w:tcPr>
    </w:tblStylePr>
    <w:tblStylePr w:type="swCell">
      <w:tblPr/>
      <w:tcPr>
        <w:tcBorders>
          <w:top w:val="single" w:color="FABF8F" w:themeColor="accent6" w:themeTint="99" w:sz="4" w:space="0"/>
        </w:tcBorders>
      </w:tcPr>
    </w:tblStylePr>
  </w:style>
  <w:style w:type="character" w:styleId="Hashtag1" w:customStyle="1">
    <w:name w:val="Hashtag1"/>
    <w:basedOn w:val="DefaultParagraphFont"/>
    <w:uiPriority w:val="99"/>
    <w:semiHidden/>
    <w:unhideWhenUsed/>
    <w:rsid w:val="00E92149"/>
    <w:rPr>
      <w:color w:val="2B579A"/>
      <w:shd w:val="clear" w:color="auto" w:fill="E6E6E6"/>
    </w:rPr>
  </w:style>
  <w:style w:type="character" w:styleId="Heading4Char" w:customStyle="1">
    <w:name w:val="Heading 4 Char"/>
    <w:basedOn w:val="DefaultParagraphFont"/>
    <w:link w:val="Heading4"/>
    <w:uiPriority w:val="9"/>
    <w:rsid w:val="00E73D3F"/>
    <w:rPr>
      <w:rFonts w:eastAsiaTheme="majorEastAsia" w:cstheme="majorBidi"/>
      <w:b/>
      <w:iCs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F751F"/>
    <w:rPr>
      <w:rFonts w:asciiTheme="majorHAnsi" w:hAnsiTheme="majorHAnsi" w:eastAsiaTheme="majorEastAsia" w:cstheme="majorBidi"/>
      <w:color w:val="365F91" w:themeColor="accent1" w:themeShade="BF"/>
    </w:rPr>
  </w:style>
  <w:style w:type="character" w:styleId="HTMLAcronym">
    <w:name w:val="HTML Acronym"/>
    <w:basedOn w:val="DefaultParagraphFont"/>
    <w:uiPriority w:val="99"/>
    <w:semiHidden/>
    <w:unhideWhenUsed/>
    <w:rsid w:val="00E92149"/>
  </w:style>
  <w:style w:type="paragraph" w:styleId="HTMLAddress">
    <w:name w:val="HTML Address"/>
    <w:basedOn w:val="Normal"/>
    <w:link w:val="HTMLAddressChar"/>
    <w:uiPriority w:val="99"/>
    <w:semiHidden/>
    <w:unhideWhenUsed/>
    <w:rsid w:val="00E92149"/>
    <w:pPr>
      <w:spacing w:before="0" w:after="0" w:line="240" w:lineRule="auto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E9214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E92149"/>
    <w:rPr>
      <w:i/>
      <w:iCs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E92149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92149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92149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92149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92149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92149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92149"/>
    <w:pPr>
      <w:spacing w:before="0" w:after="0" w:line="240" w:lineRule="auto"/>
      <w:ind w:left="176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92149"/>
    <w:rPr>
      <w:rFonts w:asciiTheme="majorHAnsi" w:hAnsiTheme="majorHAnsi" w:eastAsiaTheme="majorEastAsia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92149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92149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92149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92149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92149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92149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92149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List2">
    <w:name w:val="List 2"/>
    <w:basedOn w:val="Normal"/>
    <w:uiPriority w:val="99"/>
    <w:semiHidden/>
    <w:unhideWhenUsed/>
    <w:rsid w:val="00E9214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9214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9214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9214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E92149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92149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92149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92149"/>
    <w:pPr>
      <w:numPr>
        <w:numId w:val="11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9214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9214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9214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9214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92149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92149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92149"/>
    <w:pPr>
      <w:numPr>
        <w:numId w:val="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92149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92149"/>
    <w:pPr>
      <w:numPr>
        <w:numId w:val="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E92149"/>
    <w:pPr>
      <w:ind w:left="720"/>
      <w:contextualSpacing/>
    </w:pPr>
  </w:style>
  <w:style w:type="table" w:styleId="ListTable1Light1" w:customStyle="1">
    <w:name w:val="List Table 1 Light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1" w:customStyle="1">
    <w:name w:val="List Table 1 Light - Accent 1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5B3D7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1" w:customStyle="1">
    <w:name w:val="List Table 1 Light - Accent 2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D99594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1" w:customStyle="1">
    <w:name w:val="List Table 1 Light - Accent 3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2D69B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1" w:customStyle="1">
    <w:name w:val="List Table 1 Light - Accent 4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B2A1C7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1" w:customStyle="1">
    <w:name w:val="List Table 1 Light - Accent 5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2CDDC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1" w:customStyle="1">
    <w:name w:val="List Table 1 Light - Accent 61"/>
    <w:basedOn w:val="TableNormal"/>
    <w:uiPriority w:val="46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ABF8F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1" w:customStyle="1">
    <w:name w:val="List Table 2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1" w:customStyle="1">
    <w:name w:val="List Table 2 - Accent 1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95B3D7" w:themeColor="accent1" w:themeTint="99" w:sz="4" w:space="0"/>
        <w:bottom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1" w:customStyle="1">
    <w:name w:val="List Table 2 - Accent 2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D99594" w:themeColor="accent2" w:themeTint="99" w:sz="4" w:space="0"/>
        <w:bottom w:val="single" w:color="D99594" w:themeColor="accent2" w:themeTint="99" w:sz="4" w:space="0"/>
        <w:insideH w:val="single" w:color="D99594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1" w:customStyle="1">
    <w:name w:val="List Table 2 - Accent 3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C2D69B" w:themeColor="accent3" w:themeTint="99" w:sz="4" w:space="0"/>
        <w:bottom w:val="single" w:color="C2D69B" w:themeColor="accent3" w:themeTint="99" w:sz="4" w:space="0"/>
        <w:insideH w:val="single" w:color="C2D69B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1" w:customStyle="1">
    <w:name w:val="List Table 2 - Accent 4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B2A1C7" w:themeColor="accent4" w:themeTint="99" w:sz="4" w:space="0"/>
        <w:bottom w:val="single" w:color="B2A1C7" w:themeColor="accent4" w:themeTint="99" w:sz="4" w:space="0"/>
        <w:insideH w:val="single" w:color="B2A1C7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1" w:customStyle="1">
    <w:name w:val="List Table 2 - Accent 5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92CDDC" w:themeColor="accent5" w:themeTint="99" w:sz="4" w:space="0"/>
        <w:bottom w:val="single" w:color="92CDDC" w:themeColor="accent5" w:themeTint="99" w:sz="4" w:space="0"/>
        <w:insideH w:val="single" w:color="92CDDC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1" w:customStyle="1">
    <w:name w:val="List Table 2 - Accent 61"/>
    <w:basedOn w:val="TableNormal"/>
    <w:uiPriority w:val="47"/>
    <w:rsid w:val="00E92149"/>
    <w:pPr>
      <w:spacing w:after="0" w:line="240" w:lineRule="auto"/>
    </w:pPr>
    <w:tblPr>
      <w:tblStyleRowBandSize w:val="1"/>
      <w:tblStyleColBandSize w:val="1"/>
      <w:tblBorders>
        <w:top w:val="single" w:color="FABF8F" w:themeColor="accent6" w:themeTint="99" w:sz="4" w:space="0"/>
        <w:bottom w:val="single" w:color="FABF8F" w:themeColor="accent6" w:themeTint="99" w:sz="4" w:space="0"/>
        <w:insideH w:val="single" w:color="FABF8F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1" w:customStyle="1">
    <w:name w:val="List Table 3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1" w:customStyle="1">
    <w:name w:val="List Table 3 - Accent 1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tblPr/>
      <w:tcPr>
        <w:tcBorders>
          <w:top w:val="single" w:color="4F81BD" w:themeColor="accent1" w:sz="4" w:space="0"/>
          <w:bottom w:val="single" w:color="4F81BD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F81BD" w:themeColor="accent1" w:sz="4" w:space="0"/>
          <w:left w:val="nil"/>
        </w:tcBorders>
      </w:tcPr>
    </w:tblStylePr>
    <w:tblStylePr w:type="swCell">
      <w:tblPr/>
      <w:tcPr>
        <w:tcBorders>
          <w:top w:val="double" w:color="4F81BD" w:themeColor="accent1" w:sz="4" w:space="0"/>
          <w:right w:val="nil"/>
        </w:tcBorders>
      </w:tcPr>
    </w:tblStylePr>
  </w:style>
  <w:style w:type="table" w:styleId="ListTable3-Accent21" w:customStyle="1">
    <w:name w:val="List Table 3 - Accent 2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tblPr/>
      <w:tcPr>
        <w:tcBorders>
          <w:top w:val="single" w:color="C0504D" w:themeColor="accent2" w:sz="4" w:space="0"/>
          <w:bottom w:val="single" w:color="C0504D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C0504D" w:themeColor="accent2" w:sz="4" w:space="0"/>
          <w:left w:val="nil"/>
        </w:tcBorders>
      </w:tcPr>
    </w:tblStylePr>
    <w:tblStylePr w:type="swCell">
      <w:tblPr/>
      <w:tcPr>
        <w:tcBorders>
          <w:top w:val="double" w:color="C0504D" w:themeColor="accent2" w:sz="4" w:space="0"/>
          <w:right w:val="nil"/>
        </w:tcBorders>
      </w:tcPr>
    </w:tblStylePr>
  </w:style>
  <w:style w:type="table" w:styleId="ListTable3-Accent31" w:customStyle="1">
    <w:name w:val="List Table 3 - Accent 3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color="9BBB59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tblPr/>
      <w:tcPr>
        <w:tcBorders>
          <w:top w:val="single" w:color="9BBB59" w:themeColor="accent3" w:sz="4" w:space="0"/>
          <w:bottom w:val="single" w:color="9BBB59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9BBB59" w:themeColor="accent3" w:sz="4" w:space="0"/>
          <w:left w:val="nil"/>
        </w:tcBorders>
      </w:tcPr>
    </w:tblStylePr>
    <w:tblStylePr w:type="swCell">
      <w:tblPr/>
      <w:tcPr>
        <w:tcBorders>
          <w:top w:val="double" w:color="9BBB59" w:themeColor="accent3" w:sz="4" w:space="0"/>
          <w:right w:val="nil"/>
        </w:tcBorders>
      </w:tcPr>
    </w:tblStylePr>
  </w:style>
  <w:style w:type="table" w:styleId="ListTable3-Accent41" w:customStyle="1">
    <w:name w:val="List Table 3 - Accent 4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color="8064A2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tblPr/>
      <w:tcPr>
        <w:tcBorders>
          <w:top w:val="single" w:color="8064A2" w:themeColor="accent4" w:sz="4" w:space="0"/>
          <w:bottom w:val="single" w:color="8064A2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064A2" w:themeColor="accent4" w:sz="4" w:space="0"/>
          <w:left w:val="nil"/>
        </w:tcBorders>
      </w:tcPr>
    </w:tblStylePr>
    <w:tblStylePr w:type="swCell">
      <w:tblPr/>
      <w:tcPr>
        <w:tcBorders>
          <w:top w:val="double" w:color="8064A2" w:themeColor="accent4" w:sz="4" w:space="0"/>
          <w:right w:val="nil"/>
        </w:tcBorders>
      </w:tcPr>
    </w:tblStylePr>
  </w:style>
  <w:style w:type="table" w:styleId="ListTable3-Accent51" w:customStyle="1">
    <w:name w:val="List Table 3 - Accent 5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color="4BACC6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tblPr/>
      <w:tcPr>
        <w:tcBorders>
          <w:top w:val="single" w:color="4BACC6" w:themeColor="accent5" w:sz="4" w:space="0"/>
          <w:bottom w:val="single" w:color="4BACC6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BACC6" w:themeColor="accent5" w:sz="4" w:space="0"/>
          <w:left w:val="nil"/>
        </w:tcBorders>
      </w:tcPr>
    </w:tblStylePr>
    <w:tblStylePr w:type="swCell">
      <w:tblPr/>
      <w:tcPr>
        <w:tcBorders>
          <w:top w:val="double" w:color="4BACC6" w:themeColor="accent5" w:sz="4" w:space="0"/>
          <w:right w:val="nil"/>
        </w:tcBorders>
      </w:tcPr>
    </w:tblStylePr>
  </w:style>
  <w:style w:type="table" w:styleId="ListTable3-Accent61" w:customStyle="1">
    <w:name w:val="List Table 3 - Accent 61"/>
    <w:basedOn w:val="TableNormal"/>
    <w:uiPriority w:val="48"/>
    <w:rsid w:val="00E9214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color="F79646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tblPr/>
      <w:tcPr>
        <w:tcBorders>
          <w:top w:val="single" w:color="F79646" w:themeColor="accent6" w:sz="4" w:space="0"/>
          <w:bottom w:val="single" w:color="F79646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79646" w:themeColor="accent6" w:sz="4" w:space="0"/>
          <w:left w:val="nil"/>
        </w:tcBorders>
      </w:tcPr>
    </w:tblStylePr>
    <w:tblStylePr w:type="swCell">
      <w:tblPr/>
      <w:tcPr>
        <w:tcBorders>
          <w:top w:val="double" w:color="F79646" w:themeColor="accent6" w:sz="4" w:space="0"/>
          <w:right w:val="nil"/>
        </w:tcBorders>
      </w:tcPr>
    </w:tblStylePr>
  </w:style>
  <w:style w:type="table" w:styleId="ListTable41" w:customStyle="1">
    <w:name w:val="List Table 4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1" w:customStyle="1">
    <w:name w:val="List Table 4 - Accent 1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1" w:customStyle="1">
    <w:name w:val="List Table 4 - Accent 2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1" w:customStyle="1">
    <w:name w:val="List Table 4 - Accent 3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1" w:customStyle="1">
    <w:name w:val="List Table 4 - Accent 4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1" w:customStyle="1">
    <w:name w:val="List Table 4 - Accent 5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1" w:customStyle="1">
    <w:name w:val="List Table 4 - Accent 61"/>
    <w:basedOn w:val="TableNormal"/>
    <w:uiPriority w:val="49"/>
    <w:rsid w:val="00E92149"/>
    <w:pPr>
      <w:spacing w:after="0" w:line="240" w:lineRule="auto"/>
    </w:pPr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1" w:customStyle="1">
    <w:name w:val="List Table 5 Dark1"/>
    <w:basedOn w:val="TableNormal"/>
    <w:uiPriority w:val="50"/>
    <w:rsid w:val="00E9214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1" w:customStyle="1">
    <w:name w:val="List Table 5 Dark - Accent 11"/>
    <w:basedOn w:val="TableNormal"/>
    <w:uiPriority w:val="50"/>
    <w:rsid w:val="00E9214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F81BD" w:themeColor="accent1" w:sz="24" w:space="0"/>
        <w:left w:val="single" w:color="4F81BD" w:themeColor="accent1" w:sz="24" w:space="0"/>
        <w:bottom w:val="single" w:color="4F81BD" w:themeColor="accent1" w:sz="24" w:space="0"/>
        <w:right w:val="single" w:color="4F81BD" w:themeColor="accent1" w:sz="24" w:space="0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1" w:customStyle="1">
    <w:name w:val="List Table 5 Dark - Accent 21"/>
    <w:basedOn w:val="TableNormal"/>
    <w:uiPriority w:val="50"/>
    <w:rsid w:val="00E9214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24" w:space="0"/>
        <w:bottom w:val="single" w:color="C0504D" w:themeColor="accent2" w:sz="24" w:space="0"/>
        <w:right w:val="single" w:color="C0504D" w:themeColor="accent2" w:sz="24" w:space="0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1" w:customStyle="1">
    <w:name w:val="List Table 5 Dark - Accent 31"/>
    <w:basedOn w:val="TableNormal"/>
    <w:uiPriority w:val="50"/>
    <w:rsid w:val="00E9214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9BBB59" w:themeColor="accent3" w:sz="24" w:space="0"/>
        <w:left w:val="single" w:color="9BBB59" w:themeColor="accent3" w:sz="24" w:space="0"/>
        <w:bottom w:val="single" w:color="9BBB59" w:themeColor="accent3" w:sz="24" w:space="0"/>
        <w:right w:val="single" w:color="9BBB59" w:themeColor="accent3" w:sz="24" w:space="0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1" w:customStyle="1">
    <w:name w:val="List Table 5 Dark - Accent 41"/>
    <w:basedOn w:val="TableNormal"/>
    <w:uiPriority w:val="50"/>
    <w:rsid w:val="00E9214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8064A2" w:themeColor="accent4" w:sz="24" w:space="0"/>
        <w:left w:val="single" w:color="8064A2" w:themeColor="accent4" w:sz="24" w:space="0"/>
        <w:bottom w:val="single" w:color="8064A2" w:themeColor="accent4" w:sz="24" w:space="0"/>
        <w:right w:val="single" w:color="8064A2" w:themeColor="accent4" w:sz="24" w:space="0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1" w:customStyle="1">
    <w:name w:val="List Table 5 Dark - Accent 51"/>
    <w:basedOn w:val="TableNormal"/>
    <w:uiPriority w:val="50"/>
    <w:rsid w:val="00E9214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BACC6" w:themeColor="accent5" w:sz="24" w:space="0"/>
        <w:left w:val="single" w:color="4BACC6" w:themeColor="accent5" w:sz="24" w:space="0"/>
        <w:bottom w:val="single" w:color="4BACC6" w:themeColor="accent5" w:sz="24" w:space="0"/>
        <w:right w:val="single" w:color="4BACC6" w:themeColor="accent5" w:sz="24" w:space="0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1" w:customStyle="1">
    <w:name w:val="List Table 5 Dark - Accent 61"/>
    <w:basedOn w:val="TableNormal"/>
    <w:uiPriority w:val="50"/>
    <w:rsid w:val="00E9214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79646" w:themeColor="accent6" w:sz="24" w:space="0"/>
        <w:left w:val="single" w:color="F79646" w:themeColor="accent6" w:sz="24" w:space="0"/>
        <w:bottom w:val="single" w:color="F79646" w:themeColor="accent6" w:sz="24" w:space="0"/>
        <w:right w:val="single" w:color="F79646" w:themeColor="accent6" w:sz="24" w:space="0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1" w:customStyle="1">
    <w:name w:val="List Table 6 Colorful1"/>
    <w:basedOn w:val="TableNormal"/>
    <w:uiPriority w:val="51"/>
    <w:rsid w:val="00E9214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1" w:customStyle="1">
    <w:name w:val="List Table 6 Colorful - Accent 11"/>
    <w:basedOn w:val="TableNormal"/>
    <w:uiPriority w:val="51"/>
    <w:rsid w:val="00E9214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1" w:customStyle="1">
    <w:name w:val="List Table 6 Colorful - Accent 21"/>
    <w:basedOn w:val="TableNormal"/>
    <w:uiPriority w:val="51"/>
    <w:rsid w:val="00E9214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4" w:space="0"/>
        <w:bottom w:val="single" w:color="C0504D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1" w:customStyle="1">
    <w:name w:val="List Table 6 Colorful - Accent 31"/>
    <w:basedOn w:val="TableNormal"/>
    <w:uiPriority w:val="51"/>
    <w:rsid w:val="00E9214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4" w:space="0"/>
        <w:bottom w:val="single" w:color="9BBB59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9BBB5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1" w:customStyle="1">
    <w:name w:val="List Table 6 Colorful - Accent 41"/>
    <w:basedOn w:val="TableNormal"/>
    <w:uiPriority w:val="51"/>
    <w:rsid w:val="00E9214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4" w:space="0"/>
        <w:bottom w:val="single" w:color="8064A2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1" w:customStyle="1">
    <w:name w:val="List Table 6 Colorful - Accent 51"/>
    <w:basedOn w:val="TableNormal"/>
    <w:uiPriority w:val="51"/>
    <w:rsid w:val="00E9214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4" w:space="0"/>
        <w:bottom w:val="single" w:color="4BACC6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4BACC6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1" w:customStyle="1">
    <w:name w:val="List Table 6 Colorful - Accent 61"/>
    <w:basedOn w:val="TableNormal"/>
    <w:uiPriority w:val="51"/>
    <w:rsid w:val="00E9214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4" w:space="0"/>
        <w:bottom w:val="single" w:color="F79646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1" w:customStyle="1">
    <w:name w:val="List Table 7 Colorful1"/>
    <w:basedOn w:val="TableNormal"/>
    <w:uiPriority w:val="52"/>
    <w:rsid w:val="00E9214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1" w:customStyle="1">
    <w:name w:val="List Table 7 Colorful - Accent 11"/>
    <w:basedOn w:val="TableNormal"/>
    <w:uiPriority w:val="52"/>
    <w:rsid w:val="00E9214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F81BD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F81BD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F81BD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F81BD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1" w:customStyle="1">
    <w:name w:val="List Table 7 Colorful - Accent 21"/>
    <w:basedOn w:val="TableNormal"/>
    <w:uiPriority w:val="52"/>
    <w:rsid w:val="00E9214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C0504D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C0504D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C0504D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C0504D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1" w:customStyle="1">
    <w:name w:val="List Table 7 Colorful - Accent 31"/>
    <w:basedOn w:val="TableNormal"/>
    <w:uiPriority w:val="52"/>
    <w:rsid w:val="00E9214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9BBB59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9BBB59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9BBB59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9BBB59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1" w:customStyle="1">
    <w:name w:val="List Table 7 Colorful - Accent 41"/>
    <w:basedOn w:val="TableNormal"/>
    <w:uiPriority w:val="52"/>
    <w:rsid w:val="00E9214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8064A2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8064A2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8064A2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8064A2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1" w:customStyle="1">
    <w:name w:val="List Table 7 Colorful - Accent 51"/>
    <w:basedOn w:val="TableNormal"/>
    <w:uiPriority w:val="52"/>
    <w:rsid w:val="00E9214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BACC6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BACC6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BACC6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BACC6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1" w:customStyle="1">
    <w:name w:val="List Table 7 Colorful - Accent 61"/>
    <w:basedOn w:val="TableNormal"/>
    <w:uiPriority w:val="52"/>
    <w:rsid w:val="00E9214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79646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79646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79646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79646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92149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92149"/>
    <w:pPr>
      <w:spacing w:before="0"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92149"/>
    <w:pPr>
      <w:spacing w:before="0"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1" w:customStyle="1">
    <w:name w:val="Mention1"/>
    <w:basedOn w:val="DefaultParagraphFont"/>
    <w:uiPriority w:val="99"/>
    <w:semiHidden/>
    <w:unhideWhenUsed/>
    <w:rsid w:val="00E92149"/>
    <w:rPr>
      <w:color w:val="2B579A"/>
      <w:shd w:val="clear" w:color="auto" w:fill="E6E6E6"/>
    </w:rPr>
  </w:style>
  <w:style w:type="paragraph" w:styleId="NoSpacing">
    <w:name w:val="No Spacing"/>
    <w:uiPriority w:val="1"/>
    <w:semiHidden/>
    <w:unhideWhenUsed/>
    <w:qFormat/>
    <w:rsid w:val="00E92149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92149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9214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92149"/>
    <w:pPr>
      <w:spacing w:before="0"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E92149"/>
  </w:style>
  <w:style w:type="character" w:styleId="PageNumber">
    <w:name w:val="page number"/>
    <w:basedOn w:val="DefaultParagraphFont"/>
    <w:uiPriority w:val="99"/>
    <w:semiHidden/>
    <w:unhideWhenUsed/>
    <w:rsid w:val="00E92149"/>
  </w:style>
  <w:style w:type="table" w:styleId="PlainTable11" w:customStyle="1">
    <w:name w:val="Plain Table 11"/>
    <w:basedOn w:val="TableNormal"/>
    <w:uiPriority w:val="41"/>
    <w:rsid w:val="00E92149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1" w:customStyle="1">
    <w:name w:val="Plain Table 21"/>
    <w:basedOn w:val="TableNormal"/>
    <w:uiPriority w:val="42"/>
    <w:rsid w:val="00E9214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1" w:customStyle="1">
    <w:name w:val="Plain Table 31"/>
    <w:basedOn w:val="TableNormal"/>
    <w:uiPriority w:val="43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1" w:customStyle="1">
    <w:name w:val="Plain Table 41"/>
    <w:basedOn w:val="TableNormal"/>
    <w:uiPriority w:val="44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1" w:customStyle="1">
    <w:name w:val="Plain Table 51"/>
    <w:basedOn w:val="TableNormal"/>
    <w:uiPriority w:val="45"/>
    <w:rsid w:val="00E9214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gnature">
    <w:name w:val="Signature"/>
    <w:basedOn w:val="Normal"/>
    <w:link w:val="SignatureChar"/>
    <w:uiPriority w:val="99"/>
    <w:semiHidden/>
    <w:unhideWhenUsed/>
    <w:rsid w:val="00E92149"/>
    <w:pPr>
      <w:spacing w:before="0" w:after="0" w:line="240" w:lineRule="auto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E92149"/>
  </w:style>
  <w:style w:type="character" w:styleId="SmartHyperlink1" w:customStyle="1">
    <w:name w:val="Smart Hyperlink1"/>
    <w:basedOn w:val="DefaultParagraphFont"/>
    <w:uiPriority w:val="99"/>
    <w:semiHidden/>
    <w:unhideWhenUsed/>
    <w:rsid w:val="00E92149"/>
    <w:rPr>
      <w:u w:val="dotted"/>
    </w:rPr>
  </w:style>
  <w:style w:type="character" w:styleId="Strong">
    <w:name w:val="Strong"/>
    <w:basedOn w:val="DefaultParagraphFont"/>
    <w:uiPriority w:val="99"/>
    <w:semiHidden/>
    <w:unhideWhenUsed/>
    <w:qFormat/>
    <w:rsid w:val="00E92149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9214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92149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E921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semiHidden/>
    <w:unhideWhenUsed/>
    <w:rsid w:val="00E921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semiHidden/>
    <w:unhideWhenUsed/>
    <w:rsid w:val="00E921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semiHidden/>
    <w:unhideWhenUsed/>
    <w:rsid w:val="00E92149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semiHidden/>
    <w:unhideWhenUsed/>
    <w:rsid w:val="00E92149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semiHidden/>
    <w:unhideWhenUsed/>
    <w:rsid w:val="00E92149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semiHidden/>
    <w:unhideWhenUsed/>
    <w:rsid w:val="00E92149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semiHidden/>
    <w:unhideWhenUsed/>
    <w:rsid w:val="00E92149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semiHidden/>
    <w:unhideWhenUsed/>
    <w:rsid w:val="00E92149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semiHidden/>
    <w:unhideWhenUsed/>
    <w:rsid w:val="00E92149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E92149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semiHidden/>
    <w:unhideWhenUsed/>
    <w:rsid w:val="00E921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semiHidden/>
    <w:unhideWhenUsed/>
    <w:rsid w:val="00E92149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semiHidden/>
    <w:unhideWhenUsed/>
    <w:rsid w:val="00E92149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E92149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E92149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E92149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semiHidden/>
    <w:unhideWhenUsed/>
    <w:rsid w:val="00E9214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semiHidden/>
    <w:unhideWhenUsed/>
    <w:rsid w:val="00E92149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semiHidden/>
    <w:unhideWhenUsed/>
    <w:rsid w:val="00E92149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semiHidden/>
    <w:unhideWhenUsed/>
    <w:rsid w:val="00E92149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semiHidden/>
    <w:unhideWhenUsed/>
    <w:rsid w:val="00E92149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semiHidden/>
    <w:unhideWhenUsed/>
    <w:rsid w:val="00E92149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semiHidden/>
    <w:unhideWhenUsed/>
    <w:rsid w:val="00E92149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semiHidden/>
    <w:unhideWhenUsed/>
    <w:rsid w:val="00E92149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1">
    <w:name w:val="Table List 1"/>
    <w:basedOn w:val="TableNormal"/>
    <w:semiHidden/>
    <w:unhideWhenUsed/>
    <w:rsid w:val="00E92149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semiHidden/>
    <w:unhideWhenUsed/>
    <w:rsid w:val="00E92149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semiHidden/>
    <w:unhideWhenUsed/>
    <w:rsid w:val="00E92149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semiHidden/>
    <w:unhideWhenUsed/>
    <w:rsid w:val="00E92149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E9214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semiHidden/>
    <w:unhideWhenUsed/>
    <w:rsid w:val="00E92149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E92149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E92149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unhideWhenUsed/>
    <w:rsid w:val="00E9214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E92149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semiHidden/>
    <w:unhideWhenUsed/>
    <w:rsid w:val="00E92149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semiHidden/>
    <w:unhideWhenUsed/>
    <w:rsid w:val="00E92149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E92149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semiHidden/>
    <w:unhideWhenUsed/>
    <w:rsid w:val="00E92149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semiHidden/>
    <w:unhideWhenUsed/>
    <w:rsid w:val="00E9214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semiHidden/>
    <w:unhideWhenUsed/>
    <w:rsid w:val="00E92149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semiHidden/>
    <w:unhideWhenUsed/>
    <w:rsid w:val="00E92149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semiHidden/>
    <w:unhideWhenUsed/>
    <w:rsid w:val="00E92149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OC2">
    <w:name w:val="toc 2"/>
    <w:basedOn w:val="Normal"/>
    <w:next w:val="Normal"/>
    <w:autoRedefine/>
    <w:uiPriority w:val="99"/>
    <w:semiHidden/>
    <w:unhideWhenUsed/>
    <w:rsid w:val="00E9214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semiHidden/>
    <w:unhideWhenUsed/>
    <w:rsid w:val="00E9214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99"/>
    <w:semiHidden/>
    <w:unhideWhenUsed/>
    <w:rsid w:val="00E9214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99"/>
    <w:semiHidden/>
    <w:unhideWhenUsed/>
    <w:rsid w:val="00E9214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99"/>
    <w:semiHidden/>
    <w:unhideWhenUsed/>
    <w:rsid w:val="00E9214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99"/>
    <w:semiHidden/>
    <w:unhideWhenUsed/>
    <w:rsid w:val="00E9214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99"/>
    <w:semiHidden/>
    <w:unhideWhenUsed/>
    <w:rsid w:val="00E9214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99"/>
    <w:semiHidden/>
    <w:unhideWhenUsed/>
    <w:rsid w:val="00E92149"/>
    <w:pPr>
      <w:spacing w:after="100"/>
      <w:ind w:left="1760"/>
    </w:pPr>
  </w:style>
  <w:style w:type="character" w:styleId="Heading2Char" w:customStyle="1">
    <w:name w:val="Heading 2 Char"/>
    <w:basedOn w:val="DefaultParagraphFont"/>
    <w:link w:val="Heading2"/>
    <w:uiPriority w:val="9"/>
    <w:rsid w:val="003D34C2"/>
    <w:rPr>
      <w:b/>
    </w:rPr>
  </w:style>
  <w:style w:type="paragraph" w:styleId="Body" w:customStyle="1">
    <w:name w:val="Body"/>
    <w:rsid w:val="00BD6C80"/>
    <w:rPr>
      <w:rFonts w:ascii="Arial" w:hAnsi="Arial" w:eastAsia="Arial Unicode MS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aragraph" w:customStyle="1">
    <w:name w:val="paragraph"/>
    <w:basedOn w:val="Normal"/>
    <w:rsid w:val="001C24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ormaltextrun" w:customStyle="1">
    <w:name w:val="normaltextrun"/>
    <w:basedOn w:val="DefaultParagraphFont"/>
    <w:rsid w:val="001C24BE"/>
  </w:style>
  <w:style w:type="character" w:styleId="eop" w:customStyle="1">
    <w:name w:val="eop"/>
    <w:basedOn w:val="DefaultParagraphFont"/>
    <w:rsid w:val="001C24BE"/>
  </w:style>
  <w:style w:type="paragraph" w:styleId="Revision">
    <w:name w:val="Revision"/>
    <w:hidden/>
    <w:uiPriority w:val="99"/>
    <w:semiHidden/>
    <w:rsid w:val="00D5730D"/>
    <w:pPr>
      <w:spacing w:before="0"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C3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7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tiff" Id="rId13" /><Relationship Type="http://schemas.openxmlformats.org/officeDocument/2006/relationships/hyperlink" Target="http://www.ocfl.net/ryanwhite" TargetMode="External" Id="rId18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hyperlink" Target="http://www.centralfloridahivpc.com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Whitney.Marshall@hfuw.org" TargetMode="External" Id="rId16" /><Relationship Type="http://schemas.openxmlformats.org/officeDocument/2006/relationships/hyperlink" Target="https://www.instagram.com/cfhpc/?hl=en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numbering" Target="numbering.xml" Id="rId5" /><Relationship Type="http://schemas.openxmlformats.org/officeDocument/2006/relationships/hyperlink" Target="mailto:Dedrah.Mathis@hfuw.org" TargetMode="Externa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hyperlink" Target="http://www.facebook.com/CentralFloridaHIVPlanningCouncil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Laura.Perez@hfuw.org" TargetMode="External" Id="rId14" /><Relationship Type="http://schemas.openxmlformats.org/officeDocument/2006/relationships/fontTable" Target="fontTable.xml" Id="rId22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ndre\AppData\Roaming\Microsoft\Templates\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6E5581586704E882CCD6B42DE5EAF" ma:contentTypeVersion="19" ma:contentTypeDescription="Create a new document." ma:contentTypeScope="" ma:versionID="0b536707af8e525aa1c9a2b72b87213d">
  <xsd:schema xmlns:xsd="http://www.w3.org/2001/XMLSchema" xmlns:xs="http://www.w3.org/2001/XMLSchema" xmlns:p="http://schemas.microsoft.com/office/2006/metadata/properties" xmlns:ns2="9748556b-f8c7-46c3-9b13-3e2b32c51e16" xmlns:ns3="2dc9ca02-2df5-480b-8ee8-bcf2330a94b4" targetNamespace="http://schemas.microsoft.com/office/2006/metadata/properties" ma:root="true" ma:fieldsID="4f8f7a9c0d5e4177bce43917d338abf4" ns2:_="" ns3:_="">
    <xsd:import namespace="9748556b-f8c7-46c3-9b13-3e2b32c51e16"/>
    <xsd:import namespace="2dc9ca02-2df5-480b-8ee8-bcf2330a94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8556b-f8c7-46c3-9b13-3e2b32c51e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67f43eb-d544-4362-a1be-38723b0f0a54}" ma:internalName="TaxCatchAll" ma:showField="CatchAllData" ma:web="9748556b-f8c7-46c3-9b13-3e2b32c51e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9ca02-2df5-480b-8ee8-bcf2330a94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0744fd-f7df-45c4-a61e-c46ab73add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48556b-f8c7-46c3-9b13-3e2b32c51e16" xsi:nil="true"/>
    <lcf76f155ced4ddcb4097134ff3c332f xmlns="2dc9ca02-2df5-480b-8ee8-bcf2330a94b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8475E-9DF8-42C0-B27C-328E54BD28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E5C0D9-1BE9-48E7-9706-B7739CC73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8556b-f8c7-46c3-9b13-3e2b32c51e16"/>
    <ds:schemaRef ds:uri="2dc9ca02-2df5-480b-8ee8-bcf2330a94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59997B-FF90-4E30-A2A2-27FE24CCF6BB}">
  <ds:schemaRefs>
    <ds:schemaRef ds:uri="http://schemas.microsoft.com/office/2006/metadata/properties"/>
    <ds:schemaRef ds:uri="http://schemas.microsoft.com/office/infopath/2007/PartnerControls"/>
    <ds:schemaRef ds:uri="9748556b-f8c7-46c3-9b13-3e2b32c51e16"/>
    <ds:schemaRef ds:uri="2dc9ca02-2df5-480b-8ee8-bcf2330a94b4"/>
  </ds:schemaRefs>
</ds:datastoreItem>
</file>

<file path=customXml/itemProps4.xml><?xml version="1.0" encoding="utf-8"?>
<ds:datastoreItem xmlns:ds="http://schemas.openxmlformats.org/officeDocument/2006/customXml" ds:itemID="{9242E528-E116-47A2-9728-A8F7CBCAB5F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Agenda.dotx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Yasmin Andre</dc:creator>
  <keywords/>
  <lastModifiedBy>Whitney Marshall</lastModifiedBy>
  <revision>8</revision>
  <lastPrinted>2026-04-28T17:59:00.0000000Z</lastPrinted>
  <dcterms:created xsi:type="dcterms:W3CDTF">2026-08-28T18:49:00.0000000Z</dcterms:created>
  <dcterms:modified xsi:type="dcterms:W3CDTF">2026-09-10T15:17:48.0182720Z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0x0101006316E5581586704E882CCD6B42DE5EAF</vt:lpwstr>
  </property>
  <property fmtid="{D5CDD505-2E9C-101B-9397-08002B2CF9AE}" pid="3" name="MediaServiceImageTags">
    <vt:lpwstr/>
  </property>
  <property fmtid="{D5CDD505-2E9C-101B-9397-08002B2CF9AE}" pid="4" name="GrammarlyDocumentId">
    <vt:lpwstr>133a17a539b34754062311e98b4022b92c555aa5ed56faac5a168c7020add8b2</vt:lpwstr>
  </property>
</Properties>
</file>